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9D" w:rsidRDefault="00F11C9D">
      <w:r>
        <w:rPr>
          <w:noProof/>
        </w:rPr>
        <mc:AlternateContent>
          <mc:Choice Requires="wps">
            <w:drawing>
              <wp:anchor distT="36576" distB="36576" distL="36576" distR="36576" simplePos="0" relativeHeight="251658240" behindDoc="0" locked="0" layoutInCell="1" allowOverlap="1" wp14:anchorId="6D595F17" wp14:editId="18A1E214">
                <wp:simplePos x="0" y="0"/>
                <wp:positionH relativeFrom="margin">
                  <wp:align>right</wp:align>
                </wp:positionH>
                <wp:positionV relativeFrom="paragraph">
                  <wp:posOffset>-3175</wp:posOffset>
                </wp:positionV>
                <wp:extent cx="5280415" cy="1591945"/>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0415" cy="1591945"/>
                        </a:xfrm>
                        <a:prstGeom prst="rect">
                          <a:avLst/>
                        </a:prstGeom>
                        <a:solidFill>
                          <a:srgbClr val="98060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E276E8" w:rsidRPr="00AA7C38" w:rsidRDefault="00E276E8" w:rsidP="008B3EE5">
                            <w:pPr>
                              <w:pStyle w:val="Title"/>
                              <w:widowControl w:val="0"/>
                              <w:jc w:val="center"/>
                              <w:rPr>
                                <w:color w:val="FFE599" w:themeColor="accent4" w:themeTint="66"/>
                                <w:sz w:val="20"/>
                                <w:szCs w:val="20"/>
                                <w:lang w:val="en-US"/>
                                <w14:ligatures w14:val="none"/>
                              </w:rPr>
                            </w:pPr>
                            <w:r w:rsidRPr="00AA7C38">
                              <w:rPr>
                                <w:color w:val="FFE599" w:themeColor="accent4" w:themeTint="66"/>
                                <w:sz w:val="20"/>
                                <w:szCs w:val="20"/>
                                <w:lang w:val="en-US"/>
                                <w14:ligatures w14:val="none"/>
                              </w:rPr>
                              <w:t> </w:t>
                            </w:r>
                          </w:p>
                          <w:p w:rsidR="00E276E8" w:rsidRPr="00AA7C38" w:rsidRDefault="00E276E8" w:rsidP="008B3EE5">
                            <w:pPr>
                              <w:pStyle w:val="Title"/>
                              <w:widowControl w:val="0"/>
                              <w:jc w:val="center"/>
                              <w:rPr>
                                <w:color w:val="FFE599" w:themeColor="accent4" w:themeTint="66"/>
                                <w:sz w:val="40"/>
                                <w:szCs w:val="40"/>
                                <w:lang w:val="en-US"/>
                                <w14:ligatures w14:val="none"/>
                              </w:rPr>
                            </w:pPr>
                            <w:r w:rsidRPr="00AA7C38">
                              <w:rPr>
                                <w:color w:val="FFE599" w:themeColor="accent4" w:themeTint="66"/>
                                <w:sz w:val="40"/>
                                <w:szCs w:val="40"/>
                                <w:lang w:val="en-US"/>
                                <w14:ligatures w14:val="none"/>
                              </w:rPr>
                              <w:t xml:space="preserve">An Independent Islamic School      </w:t>
                            </w:r>
                          </w:p>
                          <w:p w:rsidR="00E276E8" w:rsidRPr="00AA7C38" w:rsidRDefault="00E276E8" w:rsidP="008B3EE5">
                            <w:pPr>
                              <w:pStyle w:val="Title"/>
                              <w:widowControl w:val="0"/>
                              <w:jc w:val="center"/>
                              <w:rPr>
                                <w:color w:val="FFE599" w:themeColor="accent4" w:themeTint="66"/>
                                <w:sz w:val="40"/>
                                <w:szCs w:val="40"/>
                                <w:lang w:val="en-US"/>
                                <w14:ligatures w14:val="none"/>
                              </w:rPr>
                            </w:pPr>
                            <w:r w:rsidRPr="00AA7C38">
                              <w:rPr>
                                <w:color w:val="FFE599" w:themeColor="accent4" w:themeTint="66"/>
                                <w:sz w:val="40"/>
                                <w:szCs w:val="40"/>
                                <w:lang w:val="en-US"/>
                                <w14:ligatures w14:val="none"/>
                              </w:rPr>
                              <w:t>for pupils aged 2-16</w:t>
                            </w:r>
                          </w:p>
                          <w:p w:rsidR="00E276E8" w:rsidRPr="00AA7C38" w:rsidRDefault="00E276E8" w:rsidP="008B3EE5">
                            <w:pPr>
                              <w:pStyle w:val="Title"/>
                              <w:widowControl w:val="0"/>
                              <w:jc w:val="center"/>
                              <w:rPr>
                                <w:color w:val="FFE599" w:themeColor="accent4" w:themeTint="66"/>
                                <w:sz w:val="6"/>
                                <w:szCs w:val="6"/>
                                <w:lang w:val="en-US"/>
                                <w14:ligatures w14:val="none"/>
                              </w:rPr>
                            </w:pPr>
                            <w:r w:rsidRPr="00AA7C38">
                              <w:rPr>
                                <w:color w:val="FFE599" w:themeColor="accent4" w:themeTint="66"/>
                                <w:sz w:val="6"/>
                                <w:szCs w:val="6"/>
                                <w:lang w:val="en-US"/>
                                <w14:ligatures w14:val="none"/>
                              </w:rPr>
                              <w:t> </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 xml:space="preserve">Afifah Academy manages Afifah School, </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which consists of a Nursery, a Primary School and a Secondary Girls School.</w:t>
                            </w:r>
                          </w:p>
                          <w:p w:rsidR="00E276E8" w:rsidRPr="00AA7C38" w:rsidRDefault="00E276E8" w:rsidP="008B3EE5">
                            <w:pPr>
                              <w:pStyle w:val="Title"/>
                              <w:widowControl w:val="0"/>
                              <w:jc w:val="center"/>
                              <w:rPr>
                                <w:color w:val="FFE599" w:themeColor="accent4" w:themeTint="66"/>
                                <w:sz w:val="6"/>
                                <w:szCs w:val="6"/>
                                <w:lang w:val="en-US"/>
                                <w14:ligatures w14:val="none"/>
                              </w:rPr>
                            </w:pPr>
                            <w:r w:rsidRPr="00AA7C38">
                              <w:rPr>
                                <w:color w:val="FFE599" w:themeColor="accent4" w:themeTint="66"/>
                                <w:sz w:val="6"/>
                                <w:szCs w:val="6"/>
                                <w:lang w:val="en-US"/>
                                <w14:ligatures w14:val="none"/>
                              </w:rPr>
                              <w:t> </w:t>
                            </w:r>
                          </w:p>
                          <w:p w:rsidR="00E276E8" w:rsidRPr="00AA7C38" w:rsidRDefault="00E276E8" w:rsidP="008B3EE5">
                            <w:pPr>
                              <w:pStyle w:val="Title"/>
                              <w:widowControl w:val="0"/>
                              <w:rPr>
                                <w:color w:val="FFE599" w:themeColor="accent4" w:themeTint="66"/>
                                <w:sz w:val="18"/>
                                <w:szCs w:val="18"/>
                                <w:lang w:val="en-US"/>
                                <w14:ligatures w14:val="none"/>
                              </w:rPr>
                            </w:pPr>
                            <w:r w:rsidRPr="00AA7C38">
                              <w:rPr>
                                <w:color w:val="FFE599" w:themeColor="accent4" w:themeTint="66"/>
                                <w:sz w:val="24"/>
                                <w:szCs w:val="24"/>
                                <w:lang w:val="en-US"/>
                                <w14:ligatures w14:val="none"/>
                              </w:rPr>
                              <w:t xml:space="preserve">           </w:t>
                            </w:r>
                            <w:r w:rsidRPr="00AA7C38">
                              <w:rPr>
                                <w:color w:val="FFE599" w:themeColor="accent4" w:themeTint="66"/>
                                <w:sz w:val="24"/>
                                <w:szCs w:val="24"/>
                                <w:lang w:val="en-US"/>
                                <w14:ligatures w14:val="none"/>
                              </w:rPr>
                              <w:tab/>
                            </w:r>
                            <w:r w:rsidRPr="00AA7C38">
                              <w:rPr>
                                <w:color w:val="FFE599" w:themeColor="accent4" w:themeTint="66"/>
                                <w:sz w:val="24"/>
                                <w:szCs w:val="24"/>
                                <w:lang w:val="en-US"/>
                                <w14:ligatures w14:val="none"/>
                              </w:rPr>
                              <w:tab/>
                              <w:t xml:space="preserve"> </w:t>
                            </w:r>
                            <w:r w:rsidRPr="00AA7C38">
                              <w:rPr>
                                <w:color w:val="FFE599" w:themeColor="accent4" w:themeTint="66"/>
                                <w:sz w:val="18"/>
                                <w:szCs w:val="18"/>
                                <w:lang w:val="en-US"/>
                                <w14:ligatures w14:val="none"/>
                              </w:rPr>
                              <w:t>Registered Charity No: 1120284</w:t>
                            </w:r>
                            <w:r w:rsidRPr="00AA7C38">
                              <w:rPr>
                                <w:color w:val="FFE599" w:themeColor="accent4" w:themeTint="66"/>
                                <w:sz w:val="18"/>
                                <w:szCs w:val="18"/>
                                <w:lang w:val="en-US"/>
                                <w14:ligatures w14:val="none"/>
                              </w:rPr>
                              <w:tab/>
                              <w:t>Company No. 5512936</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 </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Principal: Abdul Huy Malek LLB (Hons)</w:t>
                            </w:r>
                          </w:p>
                          <w:p w:rsidR="00E276E8" w:rsidRDefault="00E276E8" w:rsidP="008B3EE5">
                            <w:pPr>
                              <w:pStyle w:val="Title"/>
                              <w:widowControl w:val="0"/>
                              <w:rPr>
                                <w:color w:val="000000"/>
                                <w:sz w:val="40"/>
                                <w:szCs w:val="40"/>
                                <w:lang w:val="en-US"/>
                                <w14:ligatures w14:val="none"/>
                              </w:rPr>
                            </w:pPr>
                            <w:r>
                              <w:rPr>
                                <w:color w:val="000000"/>
                                <w:sz w:val="40"/>
                                <w:szCs w:val="40"/>
                                <w:lang w:val="en-US"/>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95F17" id="Rectangle 4" o:spid="_x0000_s1026" style="position:absolute;margin-left:364.6pt;margin-top:-.25pt;width:415.8pt;height:125.35pt;z-index:25165824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" fillcolor="#980606" stroked="f" strokecolor="black [0]" insetpen="t">
                <v:shadow color="#ccc"/>
                <v:textbox inset="2.88pt,2.88pt,2.88pt,2.88pt">
                  <w:txbxContent>
                    <w:p w:rsidR="00E276E8" w:rsidRPr="00AA7C38" w:rsidRDefault="00E276E8" w:rsidP="008B3EE5">
                      <w:pPr>
                        <w:pStyle w:val="Title"/>
                        <w:widowControl w:val="0"/>
                        <w:jc w:val="center"/>
                        <w:rPr>
                          <w:color w:val="FFE599" w:themeColor="accent4" w:themeTint="66"/>
                          <w:sz w:val="20"/>
                          <w:szCs w:val="20"/>
                          <w:lang w:val="en-US"/>
                          <w14:ligatures w14:val="none"/>
                        </w:rPr>
                      </w:pPr>
                      <w:r w:rsidRPr="00AA7C38">
                        <w:rPr>
                          <w:color w:val="FFE599" w:themeColor="accent4" w:themeTint="66"/>
                          <w:sz w:val="20"/>
                          <w:szCs w:val="20"/>
                          <w:lang w:val="en-US"/>
                          <w14:ligatures w14:val="none"/>
                        </w:rPr>
                        <w:t> </w:t>
                      </w:r>
                    </w:p>
                    <w:p w:rsidR="00E276E8" w:rsidRPr="00AA7C38" w:rsidRDefault="00E276E8" w:rsidP="008B3EE5">
                      <w:pPr>
                        <w:pStyle w:val="Title"/>
                        <w:widowControl w:val="0"/>
                        <w:jc w:val="center"/>
                        <w:rPr>
                          <w:color w:val="FFE599" w:themeColor="accent4" w:themeTint="66"/>
                          <w:sz w:val="40"/>
                          <w:szCs w:val="40"/>
                          <w:lang w:val="en-US"/>
                          <w14:ligatures w14:val="none"/>
                        </w:rPr>
                      </w:pPr>
                      <w:r w:rsidRPr="00AA7C38">
                        <w:rPr>
                          <w:color w:val="FFE599" w:themeColor="accent4" w:themeTint="66"/>
                          <w:sz w:val="40"/>
                          <w:szCs w:val="40"/>
                          <w:lang w:val="en-US"/>
                          <w14:ligatures w14:val="none"/>
                        </w:rPr>
                        <w:t xml:space="preserve">An Independent Islamic School      </w:t>
                      </w:r>
                    </w:p>
                    <w:p w:rsidR="00E276E8" w:rsidRPr="00AA7C38" w:rsidRDefault="00E276E8" w:rsidP="008B3EE5">
                      <w:pPr>
                        <w:pStyle w:val="Title"/>
                        <w:widowControl w:val="0"/>
                        <w:jc w:val="center"/>
                        <w:rPr>
                          <w:color w:val="FFE599" w:themeColor="accent4" w:themeTint="66"/>
                          <w:sz w:val="40"/>
                          <w:szCs w:val="40"/>
                          <w:lang w:val="en-US"/>
                          <w14:ligatures w14:val="none"/>
                        </w:rPr>
                      </w:pPr>
                      <w:r w:rsidRPr="00AA7C38">
                        <w:rPr>
                          <w:color w:val="FFE599" w:themeColor="accent4" w:themeTint="66"/>
                          <w:sz w:val="40"/>
                          <w:szCs w:val="40"/>
                          <w:lang w:val="en-US"/>
                          <w14:ligatures w14:val="none"/>
                        </w:rPr>
                        <w:t>for pupils aged 2-16</w:t>
                      </w:r>
                    </w:p>
                    <w:p w:rsidR="00E276E8" w:rsidRPr="00AA7C38" w:rsidRDefault="00E276E8" w:rsidP="008B3EE5">
                      <w:pPr>
                        <w:pStyle w:val="Title"/>
                        <w:widowControl w:val="0"/>
                        <w:jc w:val="center"/>
                        <w:rPr>
                          <w:color w:val="FFE599" w:themeColor="accent4" w:themeTint="66"/>
                          <w:sz w:val="6"/>
                          <w:szCs w:val="6"/>
                          <w:lang w:val="en-US"/>
                          <w14:ligatures w14:val="none"/>
                        </w:rPr>
                      </w:pPr>
                      <w:r w:rsidRPr="00AA7C38">
                        <w:rPr>
                          <w:color w:val="FFE599" w:themeColor="accent4" w:themeTint="66"/>
                          <w:sz w:val="6"/>
                          <w:szCs w:val="6"/>
                          <w:lang w:val="en-US"/>
                          <w14:ligatures w14:val="none"/>
                        </w:rPr>
                        <w:t> </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 xml:space="preserve">Afifah Academy manages Afifah School, </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which consists of a Nursery, a Primary School and a Secondary Girls School.</w:t>
                      </w:r>
                    </w:p>
                    <w:p w:rsidR="00E276E8" w:rsidRPr="00AA7C38" w:rsidRDefault="00E276E8" w:rsidP="008B3EE5">
                      <w:pPr>
                        <w:pStyle w:val="Title"/>
                        <w:widowControl w:val="0"/>
                        <w:jc w:val="center"/>
                        <w:rPr>
                          <w:color w:val="FFE599" w:themeColor="accent4" w:themeTint="66"/>
                          <w:sz w:val="6"/>
                          <w:szCs w:val="6"/>
                          <w:lang w:val="en-US"/>
                          <w14:ligatures w14:val="none"/>
                        </w:rPr>
                      </w:pPr>
                      <w:r w:rsidRPr="00AA7C38">
                        <w:rPr>
                          <w:color w:val="FFE599" w:themeColor="accent4" w:themeTint="66"/>
                          <w:sz w:val="6"/>
                          <w:szCs w:val="6"/>
                          <w:lang w:val="en-US"/>
                          <w14:ligatures w14:val="none"/>
                        </w:rPr>
                        <w:t> </w:t>
                      </w:r>
                    </w:p>
                    <w:p w:rsidR="00E276E8" w:rsidRPr="00AA7C38" w:rsidRDefault="00E276E8" w:rsidP="008B3EE5">
                      <w:pPr>
                        <w:pStyle w:val="Title"/>
                        <w:widowControl w:val="0"/>
                        <w:rPr>
                          <w:color w:val="FFE599" w:themeColor="accent4" w:themeTint="66"/>
                          <w:sz w:val="18"/>
                          <w:szCs w:val="18"/>
                          <w:lang w:val="en-US"/>
                          <w14:ligatures w14:val="none"/>
                        </w:rPr>
                      </w:pPr>
                      <w:r w:rsidRPr="00AA7C38">
                        <w:rPr>
                          <w:color w:val="FFE599" w:themeColor="accent4" w:themeTint="66"/>
                          <w:sz w:val="24"/>
                          <w:szCs w:val="24"/>
                          <w:lang w:val="en-US"/>
                          <w14:ligatures w14:val="none"/>
                        </w:rPr>
                        <w:t xml:space="preserve">           </w:t>
                      </w:r>
                      <w:r w:rsidRPr="00AA7C38">
                        <w:rPr>
                          <w:color w:val="FFE599" w:themeColor="accent4" w:themeTint="66"/>
                          <w:sz w:val="24"/>
                          <w:szCs w:val="24"/>
                          <w:lang w:val="en-US"/>
                          <w14:ligatures w14:val="none"/>
                        </w:rPr>
                        <w:tab/>
                      </w:r>
                      <w:r w:rsidRPr="00AA7C38">
                        <w:rPr>
                          <w:color w:val="FFE599" w:themeColor="accent4" w:themeTint="66"/>
                          <w:sz w:val="24"/>
                          <w:szCs w:val="24"/>
                          <w:lang w:val="en-US"/>
                          <w14:ligatures w14:val="none"/>
                        </w:rPr>
                        <w:tab/>
                        <w:t xml:space="preserve"> </w:t>
                      </w:r>
                      <w:r w:rsidRPr="00AA7C38">
                        <w:rPr>
                          <w:color w:val="FFE599" w:themeColor="accent4" w:themeTint="66"/>
                          <w:sz w:val="18"/>
                          <w:szCs w:val="18"/>
                          <w:lang w:val="en-US"/>
                          <w14:ligatures w14:val="none"/>
                        </w:rPr>
                        <w:t>Registered Charity No: 1120284</w:t>
                      </w:r>
                      <w:r w:rsidRPr="00AA7C38">
                        <w:rPr>
                          <w:color w:val="FFE599" w:themeColor="accent4" w:themeTint="66"/>
                          <w:sz w:val="18"/>
                          <w:szCs w:val="18"/>
                          <w:lang w:val="en-US"/>
                          <w14:ligatures w14:val="none"/>
                        </w:rPr>
                        <w:tab/>
                        <w:t>Company No. 5512936</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 </w:t>
                      </w:r>
                    </w:p>
                    <w:p w:rsidR="00E276E8" w:rsidRPr="00AA7C38" w:rsidRDefault="00E276E8" w:rsidP="008B3EE5">
                      <w:pPr>
                        <w:pStyle w:val="Title"/>
                        <w:widowControl w:val="0"/>
                        <w:jc w:val="center"/>
                        <w:rPr>
                          <w:color w:val="FFE599" w:themeColor="accent4" w:themeTint="66"/>
                          <w:sz w:val="18"/>
                          <w:szCs w:val="18"/>
                          <w:lang w:val="en-US"/>
                          <w14:ligatures w14:val="none"/>
                        </w:rPr>
                      </w:pPr>
                      <w:r w:rsidRPr="00AA7C38">
                        <w:rPr>
                          <w:color w:val="FFE599" w:themeColor="accent4" w:themeTint="66"/>
                          <w:sz w:val="18"/>
                          <w:szCs w:val="18"/>
                          <w:lang w:val="en-US"/>
                          <w14:ligatures w14:val="none"/>
                        </w:rPr>
                        <w:t>Principal: Abdul Huy Malek LLB (Hons)</w:t>
                      </w:r>
                    </w:p>
                    <w:p w:rsidR="00E276E8" w:rsidRDefault="00E276E8" w:rsidP="008B3EE5">
                      <w:pPr>
                        <w:pStyle w:val="Title"/>
                        <w:widowControl w:val="0"/>
                        <w:rPr>
                          <w:color w:val="000000"/>
                          <w:sz w:val="40"/>
                          <w:szCs w:val="40"/>
                          <w:lang w:val="en-US"/>
                          <w14:ligatures w14:val="none"/>
                        </w:rPr>
                      </w:pPr>
                      <w:r>
                        <w:rPr>
                          <w:color w:val="000000"/>
                          <w:sz w:val="40"/>
                          <w:szCs w:val="40"/>
                          <w:lang w:val="en-US"/>
                          <w14:ligatures w14:val="none"/>
                        </w:rPr>
                        <w:t> </w:t>
                      </w:r>
                    </w:p>
                  </w:txbxContent>
                </v:textbox>
                <w10:wrap anchorx="margin"/>
              </v:rect>
            </w:pict>
          </mc:Fallback>
        </mc:AlternateContent>
      </w:r>
      <w:r w:rsidR="00FC5768">
        <w:rPr>
          <w:noProof/>
        </w:rPr>
        <mc:AlternateContent>
          <mc:Choice Requires="wps">
            <w:drawing>
              <wp:anchor distT="0" distB="0" distL="114300" distR="114300" simplePos="0" relativeHeight="251661312" behindDoc="0" locked="0" layoutInCell="1" allowOverlap="1" wp14:anchorId="25F5EB04" wp14:editId="6645B54B">
                <wp:simplePos x="0" y="0"/>
                <wp:positionH relativeFrom="margin">
                  <wp:posOffset>172085</wp:posOffset>
                </wp:positionH>
                <wp:positionV relativeFrom="paragraph">
                  <wp:posOffset>1860550</wp:posOffset>
                </wp:positionV>
                <wp:extent cx="6903720" cy="7991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6903720" cy="799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2427" w:rsidRDefault="00922427" w:rsidP="00922427">
                            <w:pPr>
                              <w:rPr>
                                <w:rFonts w:ascii="Arial" w:hAnsi="Arial" w:cs="Arial"/>
                                <w:sz w:val="22"/>
                                <w:szCs w:val="22"/>
                              </w:rPr>
                            </w:pPr>
                            <w:r w:rsidRPr="00922427">
                              <w:rPr>
                                <w:rFonts w:ascii="Arial" w:hAnsi="Arial" w:cs="Arial"/>
                                <w:sz w:val="22"/>
                                <w:szCs w:val="22"/>
                              </w:rPr>
                              <w:t xml:space="preserve">Assalamu </w:t>
                            </w:r>
                            <w:r w:rsidR="00742273">
                              <w:rPr>
                                <w:rFonts w:ascii="Arial" w:hAnsi="Arial" w:cs="Arial"/>
                                <w:sz w:val="22"/>
                                <w:szCs w:val="22"/>
                              </w:rPr>
                              <w:t>A</w:t>
                            </w:r>
                            <w:r w:rsidRPr="00922427">
                              <w:rPr>
                                <w:rFonts w:ascii="Arial" w:hAnsi="Arial" w:cs="Arial"/>
                                <w:sz w:val="22"/>
                                <w:szCs w:val="22"/>
                              </w:rPr>
                              <w:t>laykum Respected Parents/</w:t>
                            </w:r>
                            <w:r w:rsidR="00DC5EDB">
                              <w:rPr>
                                <w:rFonts w:ascii="Arial" w:hAnsi="Arial" w:cs="Arial"/>
                                <w:sz w:val="22"/>
                                <w:szCs w:val="22"/>
                              </w:rPr>
                              <w:t>-</w:t>
                            </w:r>
                            <w:r w:rsidRPr="00922427">
                              <w:rPr>
                                <w:rFonts w:ascii="Arial" w:hAnsi="Arial" w:cs="Arial"/>
                                <w:sz w:val="22"/>
                                <w:szCs w:val="22"/>
                              </w:rPr>
                              <w:t>Guardians,</w:t>
                            </w:r>
                          </w:p>
                          <w:p w:rsidR="006C6486" w:rsidRDefault="006C6486" w:rsidP="006C6486">
                            <w:pPr>
                              <w:pStyle w:val="default-style"/>
                              <w:spacing w:before="240" w:beforeAutospacing="0" w:after="0" w:afterAutospacing="0"/>
                            </w:pPr>
                            <w:r>
                              <w:t>R</w:t>
                            </w:r>
                            <w:r w:rsidR="00B62E02">
                              <w:t>e</w:t>
                            </w:r>
                            <w:r>
                              <w:t xml:space="preserve">: </w:t>
                            </w:r>
                            <w:r w:rsidR="00B62E02">
                              <w:t>Distance Learning</w:t>
                            </w:r>
                            <w:r>
                              <w:t xml:space="preserve"> </w:t>
                            </w:r>
                          </w:p>
                          <w:p w:rsidR="006C6486" w:rsidRDefault="006C6486" w:rsidP="006C6486">
                            <w:pPr>
                              <w:pStyle w:val="default-style"/>
                              <w:spacing w:before="0" w:beforeAutospacing="0"/>
                            </w:pPr>
                            <w:r>
                              <w:br/>
                              <w:t xml:space="preserve">In light of the Government's announcement </w:t>
                            </w:r>
                            <w:r w:rsidR="00FC5768">
                              <w:t xml:space="preserve">regarding Coronavirus </w:t>
                            </w:r>
                            <w:r w:rsidR="00B62E02">
                              <w:t>on Wednesday</w:t>
                            </w:r>
                            <w:r>
                              <w:t xml:space="preserve">, we have decided to </w:t>
                            </w:r>
                            <w:r w:rsidR="00B62E02">
                              <w:t xml:space="preserve">temporarily </w:t>
                            </w:r>
                            <w:r>
                              <w:t xml:space="preserve">close the school from </w:t>
                            </w:r>
                            <w:r w:rsidRPr="00FC5768">
                              <w:rPr>
                                <w:b/>
                                <w:u w:val="single"/>
                              </w:rPr>
                              <w:t>Friday 20th March 2020, until further notice</w:t>
                            </w:r>
                            <w:r>
                              <w:t>.</w:t>
                            </w:r>
                            <w:r w:rsidR="00B62E02">
                              <w:t xml:space="preserve">  Our students will continue to be educated via Distance Learning.</w:t>
                            </w:r>
                          </w:p>
                          <w:p w:rsidR="006C6486" w:rsidRDefault="006C6486" w:rsidP="006C6486">
                            <w:pPr>
                              <w:pStyle w:val="default-style"/>
                            </w:pPr>
                            <w:r>
                              <w:t>We wish to thank all parents for their ongoing commitment, resilience and determination throughout</w:t>
                            </w:r>
                            <w:r>
                              <w:br/>
                              <w:t>these unprecedented times. Our heartfelt appreciation to you and your families for helping to keep</w:t>
                            </w:r>
                            <w:r>
                              <w:br/>
                              <w:t>the school open as long as possible.</w:t>
                            </w:r>
                          </w:p>
                          <w:p w:rsidR="006C6486" w:rsidRDefault="006C6486" w:rsidP="006C6486">
                            <w:pPr>
                              <w:pStyle w:val="default-style"/>
                            </w:pPr>
                            <w:r>
                              <w:t>We have put procedures in place to develop distance / home learning resources for all year</w:t>
                            </w:r>
                            <w:r>
                              <w:br/>
                              <w:t>groups. These resources are designed to encourage your children to complete a few hours of home learning a day during this </w:t>
                            </w:r>
                            <w:r w:rsidR="00B62E02">
                              <w:t xml:space="preserve">temporary </w:t>
                            </w:r>
                            <w:r>
                              <w:t>closure period. Further details will be published on our website.</w:t>
                            </w:r>
                          </w:p>
                          <w:p w:rsidR="00FC5768" w:rsidRDefault="00FC5768" w:rsidP="00FC5768">
                            <w:pPr>
                              <w:pStyle w:val="default-style"/>
                            </w:pPr>
                            <w:r>
                              <w:t>GCSE and SATS examinations will not be taking place in May and June 2020.  We will communicate further details to the affected students as soon as they are announced.</w:t>
                            </w:r>
                          </w:p>
                          <w:p w:rsidR="00B62E02" w:rsidRDefault="00B62E02" w:rsidP="006C6486">
                            <w:pPr>
                              <w:pStyle w:val="default-style"/>
                            </w:pPr>
                            <w:r>
                              <w:t>We urge parents to ensure they are up to date with payment of fees and continue to make monthly payments.  If there is a reduction in our fee income (on which we survive), this will affect our financial viability to operate during this temporary period.  We need to ensure that our committed staff are paid their wages promptly at the end of each month.  We trust we have your full cooperation in respect of this matter.</w:t>
                            </w:r>
                          </w:p>
                          <w:p w:rsidR="00B62E02" w:rsidRDefault="00B62E02" w:rsidP="006C6486">
                            <w:pPr>
                              <w:pStyle w:val="default-style"/>
                            </w:pPr>
                            <w:r>
                              <w:t>Parents who are Key Workers must email details of their employment, so that we can assess whether we are in a position to make alternative arrangements.</w:t>
                            </w:r>
                          </w:p>
                          <w:p w:rsidR="006C6486" w:rsidRDefault="006C6486" w:rsidP="006C6486">
                            <w:pPr>
                              <w:pStyle w:val="default-style"/>
                            </w:pPr>
                            <w:r>
                              <w:t xml:space="preserve">Please use our email address </w:t>
                            </w:r>
                            <w:r w:rsidR="00B62E02">
                              <w:t xml:space="preserve">( </w:t>
                            </w:r>
                            <w:hyperlink r:id="rId6" w:history="1">
                              <w:r w:rsidR="00B62E02" w:rsidRPr="00861BC7">
                                <w:rPr>
                                  <w:rStyle w:val="Hyperlink"/>
                                </w:rPr>
                                <w:t>admin@afifahschool.co.uk</w:t>
                              </w:r>
                            </w:hyperlink>
                            <w:r w:rsidR="00B62E02">
                              <w:t xml:space="preserve"> ) </w:t>
                            </w:r>
                            <w:r>
                              <w:t>to make general enquiries. Kindly remain patient when sending emails to the school, as we will have skeletal staff during the school closure and will try to respond to emails as quickly as possible.  It is important to</w:t>
                            </w:r>
                            <w:r w:rsidR="00B62E02">
                              <w:t xml:space="preserve"> </w:t>
                            </w:r>
                            <w:r>
                              <w:t>remember that staff will be juggling school work with home commitments and so there may be some</w:t>
                            </w:r>
                            <w:r w:rsidR="00B62E02">
                              <w:t xml:space="preserve"> </w:t>
                            </w:r>
                            <w:r>
                              <w:t>delay before you receive a reply.</w:t>
                            </w:r>
                          </w:p>
                          <w:p w:rsidR="003764F6" w:rsidRDefault="006C6486" w:rsidP="00FC5768">
                            <w:pPr>
                              <w:pStyle w:val="default-style"/>
                            </w:pPr>
                            <w:r>
                              <w:t>As the virus increases across the world and within the UK, we want you to know that the safety and</w:t>
                            </w:r>
                            <w:r>
                              <w:br/>
                              <w:t>wellbeing of our children, parents and staff is our number one priority. We care about each and every</w:t>
                            </w:r>
                            <w:r>
                              <w:br/>
                              <w:t>one of you and so we urge you to take every precaution you can to protect yourselves and your</w:t>
                            </w:r>
                            <w:r>
                              <w:br/>
                              <w:t>families: follow Public Health England advice and call NHS111 if you feel unwell.</w:t>
                            </w:r>
                            <w:r w:rsidR="00FC5768">
                              <w:t xml:space="preserve">  </w:t>
                            </w:r>
                            <w:r>
                              <w:t>Our prayers are with you and your families and we ask Allah for His fo</w:t>
                            </w:r>
                            <w:r w:rsidR="00386F8C">
                              <w:t>rgiveness, mercy and protection from any harm.</w:t>
                            </w:r>
                          </w:p>
                          <w:p w:rsidR="00386F8C" w:rsidRDefault="00386F8C" w:rsidP="00FC5768">
                            <w:pPr>
                              <w:pStyle w:val="default-style"/>
                            </w:pPr>
                            <w:r>
                              <w:t>Was salaam</w:t>
                            </w:r>
                          </w:p>
                          <w:p w:rsidR="00386F8C" w:rsidRDefault="00386F8C" w:rsidP="00FC5768">
                            <w:pPr>
                              <w:pStyle w:val="default-style"/>
                            </w:pPr>
                          </w:p>
                          <w:p w:rsidR="00386F8C" w:rsidRDefault="00386F8C" w:rsidP="00386F8C">
                            <w:pPr>
                              <w:pStyle w:val="default-style"/>
                              <w:spacing w:after="0" w:afterAutospacing="0"/>
                            </w:pPr>
                            <w:r>
                              <w:t>Abdul Huy Malek LLB (Hons)</w:t>
                            </w:r>
                          </w:p>
                          <w:p w:rsidR="00386F8C" w:rsidRDefault="00386F8C" w:rsidP="00FC5768">
                            <w:pPr>
                              <w:pStyle w:val="default-style"/>
                            </w:pPr>
                            <w:r>
                              <w:t>Principal</w:t>
                            </w: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6C6486" w:rsidRDefault="006C6486" w:rsidP="00FC5768">
                            <w:pPr>
                              <w:pStyle w:val="default-style"/>
                            </w:pPr>
                            <w:r>
                              <w:t>from any harm.</w:t>
                            </w:r>
                            <w:r w:rsidR="00FC5768">
                              <w:br/>
                            </w:r>
                            <w:r w:rsidR="00FC5768">
                              <w:br/>
                            </w:r>
                            <w:r>
                              <w:t>Was salaam</w:t>
                            </w:r>
                            <w:r w:rsidR="00FC5768">
                              <w:br/>
                            </w:r>
                            <w:r w:rsidR="00FC5768">
                              <w:br/>
                            </w:r>
                            <w:r w:rsidR="00FC5768">
                              <w:br/>
                            </w:r>
                            <w:r w:rsidR="00FC5768">
                              <w:br/>
                            </w:r>
                            <w:r>
                              <w:t>Abdul Huy Malek LLB(Hons)</w:t>
                            </w:r>
                            <w:r w:rsidR="00FC5768">
                              <w:br/>
                            </w:r>
                            <w:r>
                              <w:t>Principal</w:t>
                            </w: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sz w:val="22"/>
                                <w:szCs w:val="22"/>
                                <w:lang w:val="en-US" w:eastAsia="en-US"/>
                              </w:rPr>
                            </w:pPr>
                          </w:p>
                          <w:p w:rsidR="006B7534" w:rsidRPr="006B7534" w:rsidRDefault="006B7534" w:rsidP="006B7534">
                            <w:pPr>
                              <w:spacing w:after="200" w:line="276" w:lineRule="auto"/>
                              <w:rPr>
                                <w:rFonts w:asciiTheme="minorHAnsi" w:eastAsiaTheme="minorHAnsi" w:hAnsiTheme="minorHAnsi" w:cstheme="minorBidi"/>
                                <w:sz w:val="22"/>
                                <w:szCs w:val="22"/>
                                <w:lang w:val="en-US" w:eastAsia="en-US"/>
                              </w:rPr>
                            </w:pPr>
                          </w:p>
                          <w:p w:rsidR="006B7534" w:rsidRPr="006B7534" w:rsidRDefault="006B7534" w:rsidP="006B7534">
                            <w:pPr>
                              <w:spacing w:after="200" w:line="276" w:lineRule="auto"/>
                              <w:rPr>
                                <w:rFonts w:asciiTheme="minorHAnsi" w:eastAsiaTheme="minorHAnsi" w:hAnsiTheme="minorHAnsi" w:cstheme="minorBidi"/>
                                <w:sz w:val="22"/>
                                <w:szCs w:val="22"/>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B611A5" w:rsidRDefault="006B7534" w:rsidP="00B611A5">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5EB04" id="_x0000_t202" coordsize="21600,21600" o:spt="202" path="m,l,21600r21600,l21600,xe">
                <v:stroke joinstyle="miter"/>
                <v:path gradientshapeok="t" o:connecttype="rect"/>
              </v:shapetype>
              <v:shape id="Text Box 7" o:spid="_x0000_s1027" type="#_x0000_t202" style="position:absolute;margin-left:13.55pt;margin-top:146.5pt;width:543.6pt;height:62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" fillcolor="white [3201]" stroked="f" strokeweight=".5pt">
                <v:textbox>
                  <w:txbxContent>
                    <w:p w:rsidR="00922427" w:rsidRDefault="00922427" w:rsidP="00922427">
                      <w:pPr>
                        <w:rPr>
                          <w:rFonts w:ascii="Arial" w:hAnsi="Arial" w:cs="Arial"/>
                          <w:sz w:val="22"/>
                          <w:szCs w:val="22"/>
                        </w:rPr>
                      </w:pPr>
                      <w:r w:rsidRPr="00922427">
                        <w:rPr>
                          <w:rFonts w:ascii="Arial" w:hAnsi="Arial" w:cs="Arial"/>
                          <w:sz w:val="22"/>
                          <w:szCs w:val="22"/>
                        </w:rPr>
                        <w:t xml:space="preserve">Assalamu </w:t>
                      </w:r>
                      <w:r w:rsidR="00742273">
                        <w:rPr>
                          <w:rFonts w:ascii="Arial" w:hAnsi="Arial" w:cs="Arial"/>
                          <w:sz w:val="22"/>
                          <w:szCs w:val="22"/>
                        </w:rPr>
                        <w:t>A</w:t>
                      </w:r>
                      <w:r w:rsidRPr="00922427">
                        <w:rPr>
                          <w:rFonts w:ascii="Arial" w:hAnsi="Arial" w:cs="Arial"/>
                          <w:sz w:val="22"/>
                          <w:szCs w:val="22"/>
                        </w:rPr>
                        <w:t>laykum Respected Parents/</w:t>
                      </w:r>
                      <w:r w:rsidR="00DC5EDB">
                        <w:rPr>
                          <w:rFonts w:ascii="Arial" w:hAnsi="Arial" w:cs="Arial"/>
                          <w:sz w:val="22"/>
                          <w:szCs w:val="22"/>
                        </w:rPr>
                        <w:t>-</w:t>
                      </w:r>
                      <w:r w:rsidRPr="00922427">
                        <w:rPr>
                          <w:rFonts w:ascii="Arial" w:hAnsi="Arial" w:cs="Arial"/>
                          <w:sz w:val="22"/>
                          <w:szCs w:val="22"/>
                        </w:rPr>
                        <w:t>Guardians,</w:t>
                      </w:r>
                    </w:p>
                    <w:p w:rsidR="006C6486" w:rsidRDefault="006C6486" w:rsidP="006C6486">
                      <w:pPr>
                        <w:pStyle w:val="default-style"/>
                        <w:spacing w:before="240" w:beforeAutospacing="0" w:after="0" w:afterAutospacing="0"/>
                      </w:pPr>
                      <w:r>
                        <w:t>R</w:t>
                      </w:r>
                      <w:r w:rsidR="00B62E02">
                        <w:t>e</w:t>
                      </w:r>
                      <w:r>
                        <w:t xml:space="preserve">: </w:t>
                      </w:r>
                      <w:r w:rsidR="00B62E02">
                        <w:t>Distance Learning</w:t>
                      </w:r>
                      <w:r>
                        <w:t xml:space="preserve"> </w:t>
                      </w:r>
                    </w:p>
                    <w:p w:rsidR="006C6486" w:rsidRDefault="006C6486" w:rsidP="006C6486">
                      <w:pPr>
                        <w:pStyle w:val="default-style"/>
                        <w:spacing w:before="0" w:beforeAutospacing="0"/>
                      </w:pPr>
                      <w:r>
                        <w:br/>
                        <w:t>In light of the Government'</w:t>
                      </w:r>
                      <w:bookmarkStart w:id="1" w:name="_GoBack"/>
                      <w:bookmarkEnd w:id="1"/>
                      <w:r>
                        <w:t xml:space="preserve">s announcement </w:t>
                      </w:r>
                      <w:r w:rsidR="00FC5768">
                        <w:t xml:space="preserve">regarding Coronavirus </w:t>
                      </w:r>
                      <w:r w:rsidR="00B62E02">
                        <w:t>on Wednesday</w:t>
                      </w:r>
                      <w:r>
                        <w:t xml:space="preserve">, we have decided to </w:t>
                      </w:r>
                      <w:r w:rsidR="00B62E02">
                        <w:t xml:space="preserve">temporarily </w:t>
                      </w:r>
                      <w:r>
                        <w:t xml:space="preserve">close the school from </w:t>
                      </w:r>
                      <w:r w:rsidRPr="00FC5768">
                        <w:rPr>
                          <w:b/>
                          <w:u w:val="single"/>
                        </w:rPr>
                        <w:t>Friday 20th March 2020, until further notice</w:t>
                      </w:r>
                      <w:r>
                        <w:t>.</w:t>
                      </w:r>
                      <w:r w:rsidR="00B62E02">
                        <w:t xml:space="preserve">  Our students will continue to be educated via Distance Learning.</w:t>
                      </w:r>
                    </w:p>
                    <w:p w:rsidR="006C6486" w:rsidRDefault="006C6486" w:rsidP="006C6486">
                      <w:pPr>
                        <w:pStyle w:val="default-style"/>
                      </w:pPr>
                      <w:r>
                        <w:t>We wish to thank all parents for their ongoing commitment, resilience and determination throughout</w:t>
                      </w:r>
                      <w:r>
                        <w:br/>
                        <w:t>these unprecedented times. Our heartfelt appreciation to you and your families for helping to keep</w:t>
                      </w:r>
                      <w:r>
                        <w:br/>
                        <w:t>the school open as long as possible.</w:t>
                      </w:r>
                    </w:p>
                    <w:p w:rsidR="006C6486" w:rsidRDefault="006C6486" w:rsidP="006C6486">
                      <w:pPr>
                        <w:pStyle w:val="default-style"/>
                      </w:pPr>
                      <w:r>
                        <w:t>We have put procedures in place to develop distance / home learning resources for all year</w:t>
                      </w:r>
                      <w:r>
                        <w:br/>
                        <w:t>groups. These resources are designed to encourage your children to complete a few hours of home learning a day during this </w:t>
                      </w:r>
                      <w:r w:rsidR="00B62E02">
                        <w:t xml:space="preserve">temporary </w:t>
                      </w:r>
                      <w:r>
                        <w:t>closure period. Further details will be published on our website.</w:t>
                      </w:r>
                    </w:p>
                    <w:p w:rsidR="00FC5768" w:rsidRDefault="00FC5768" w:rsidP="00FC5768">
                      <w:pPr>
                        <w:pStyle w:val="default-style"/>
                      </w:pPr>
                      <w:r>
                        <w:t>GCSE and SATS examinations will not be taking place in May and June 2020.  We will communicate further details to the affected students as soon as they are announced.</w:t>
                      </w:r>
                    </w:p>
                    <w:p w:rsidR="00B62E02" w:rsidRDefault="00B62E02" w:rsidP="006C6486">
                      <w:pPr>
                        <w:pStyle w:val="default-style"/>
                      </w:pPr>
                      <w:r>
                        <w:t>We urge parents to ensure they are up to date with payment of fees and continue to make monthly payments.  If there is a reduction in our fee income (on which we survive), this will affect our financial viability to operate during this temporary period.  We need to ensure that our committed staff are paid their wages promptly at the end of each month.  We trust we have your full cooperation in respect of this matter.</w:t>
                      </w:r>
                    </w:p>
                    <w:p w:rsidR="00B62E02" w:rsidRDefault="00B62E02" w:rsidP="006C6486">
                      <w:pPr>
                        <w:pStyle w:val="default-style"/>
                      </w:pPr>
                      <w:r>
                        <w:t>Parents who are Key Workers must email details of their employment, so that we can assess whether we are in a position to make alternative arrangements.</w:t>
                      </w:r>
                    </w:p>
                    <w:p w:rsidR="006C6486" w:rsidRDefault="006C6486" w:rsidP="006C6486">
                      <w:pPr>
                        <w:pStyle w:val="default-style"/>
                      </w:pPr>
                      <w:r>
                        <w:t xml:space="preserve">Please use our email address </w:t>
                      </w:r>
                      <w:r w:rsidR="00B62E02">
                        <w:t xml:space="preserve">( </w:t>
                      </w:r>
                      <w:hyperlink r:id="rId7" w:history="1">
                        <w:r w:rsidR="00B62E02" w:rsidRPr="00861BC7">
                          <w:rPr>
                            <w:rStyle w:val="Hyperlink"/>
                          </w:rPr>
                          <w:t>admin@afifahschool.co.uk</w:t>
                        </w:r>
                      </w:hyperlink>
                      <w:r w:rsidR="00B62E02">
                        <w:t xml:space="preserve"> ) </w:t>
                      </w:r>
                      <w:r>
                        <w:t>to make general enquiries. Kindly remain patient when sending emails to the school, as we will have skeletal staff during the school closure and will try to respond to emails as quickly as possible.  It is important to</w:t>
                      </w:r>
                      <w:r w:rsidR="00B62E02">
                        <w:t xml:space="preserve"> </w:t>
                      </w:r>
                      <w:r>
                        <w:t>remember that staff will be juggling school work with home commitments and so there may be some</w:t>
                      </w:r>
                      <w:r w:rsidR="00B62E02">
                        <w:t xml:space="preserve"> </w:t>
                      </w:r>
                      <w:r>
                        <w:t>delay before you receive a reply.</w:t>
                      </w:r>
                    </w:p>
                    <w:p w:rsidR="003764F6" w:rsidRDefault="006C6486" w:rsidP="00FC5768">
                      <w:pPr>
                        <w:pStyle w:val="default-style"/>
                      </w:pPr>
                      <w:r>
                        <w:t>As the virus increases across the world and within the UK, we want you to know that the safety and</w:t>
                      </w:r>
                      <w:r>
                        <w:br/>
                        <w:t>wellbeing of our children, parents and staff is our number one priority. We care about each and every</w:t>
                      </w:r>
                      <w:r>
                        <w:br/>
                        <w:t>one of you and so we urge you to take every precaution you can to protect yourselves and your</w:t>
                      </w:r>
                      <w:r>
                        <w:br/>
                        <w:t>families: follow Public Health England advice and call NHS111 if you feel unwell.</w:t>
                      </w:r>
                      <w:r w:rsidR="00FC5768">
                        <w:t xml:space="preserve">  </w:t>
                      </w:r>
                      <w:r>
                        <w:t>Our prayers are with you and your families and we ask Allah for His fo</w:t>
                      </w:r>
                      <w:r w:rsidR="00386F8C">
                        <w:t>rgiveness, mercy and protection from any harm.</w:t>
                      </w:r>
                    </w:p>
                    <w:p w:rsidR="00386F8C" w:rsidRDefault="00386F8C" w:rsidP="00FC5768">
                      <w:pPr>
                        <w:pStyle w:val="default-style"/>
                      </w:pPr>
                      <w:r>
                        <w:t>Was salaam</w:t>
                      </w:r>
                    </w:p>
                    <w:p w:rsidR="00386F8C" w:rsidRDefault="00386F8C" w:rsidP="00FC5768">
                      <w:pPr>
                        <w:pStyle w:val="default-style"/>
                      </w:pPr>
                    </w:p>
                    <w:p w:rsidR="00386F8C" w:rsidRDefault="00386F8C" w:rsidP="00386F8C">
                      <w:pPr>
                        <w:pStyle w:val="default-style"/>
                        <w:spacing w:after="0" w:afterAutospacing="0"/>
                      </w:pPr>
                      <w:r>
                        <w:t>Abdul Huy Malek LLB (Hons)</w:t>
                      </w:r>
                    </w:p>
                    <w:p w:rsidR="00386F8C" w:rsidRDefault="00386F8C" w:rsidP="00FC5768">
                      <w:pPr>
                        <w:pStyle w:val="default-style"/>
                      </w:pPr>
                      <w:r>
                        <w:t>Principal</w:t>
                      </w: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3764F6" w:rsidRDefault="003764F6" w:rsidP="00FC5768">
                      <w:pPr>
                        <w:pStyle w:val="default-style"/>
                      </w:pPr>
                    </w:p>
                    <w:p w:rsidR="006C6486" w:rsidRDefault="006C6486" w:rsidP="00FC5768">
                      <w:pPr>
                        <w:pStyle w:val="default-style"/>
                      </w:pPr>
                      <w:r>
                        <w:t>from any harm.</w:t>
                      </w:r>
                      <w:r w:rsidR="00FC5768">
                        <w:br/>
                      </w:r>
                      <w:r w:rsidR="00FC5768">
                        <w:br/>
                      </w:r>
                      <w:r>
                        <w:t>Was salaam</w:t>
                      </w:r>
                      <w:r w:rsidR="00FC5768">
                        <w:br/>
                      </w:r>
                      <w:r w:rsidR="00FC5768">
                        <w:br/>
                      </w:r>
                      <w:r w:rsidR="00FC5768">
                        <w:br/>
                      </w:r>
                      <w:r w:rsidR="00FC5768">
                        <w:br/>
                      </w:r>
                      <w:r>
                        <w:t>Abdul Huy Malek LLB(Hons)</w:t>
                      </w:r>
                      <w:r w:rsidR="00FC5768">
                        <w:br/>
                      </w:r>
                      <w:r>
                        <w:t>Principal</w:t>
                      </w: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sz w:val="22"/>
                          <w:szCs w:val="22"/>
                          <w:lang w:val="en-US" w:eastAsia="en-US"/>
                        </w:rPr>
                      </w:pPr>
                    </w:p>
                    <w:p w:rsidR="006B7534" w:rsidRPr="006B7534" w:rsidRDefault="006B7534" w:rsidP="006B7534">
                      <w:pPr>
                        <w:spacing w:after="200" w:line="276" w:lineRule="auto"/>
                        <w:rPr>
                          <w:rFonts w:asciiTheme="minorHAnsi" w:eastAsiaTheme="minorHAnsi" w:hAnsiTheme="minorHAnsi" w:cstheme="minorBidi"/>
                          <w:sz w:val="22"/>
                          <w:szCs w:val="22"/>
                          <w:lang w:val="en-US" w:eastAsia="en-US"/>
                        </w:rPr>
                      </w:pPr>
                    </w:p>
                    <w:p w:rsidR="006B7534" w:rsidRPr="006B7534" w:rsidRDefault="006B7534" w:rsidP="006B7534">
                      <w:pPr>
                        <w:spacing w:after="200" w:line="276" w:lineRule="auto"/>
                        <w:rPr>
                          <w:rFonts w:asciiTheme="minorHAnsi" w:eastAsiaTheme="minorHAnsi" w:hAnsiTheme="minorHAnsi" w:cstheme="minorBidi"/>
                          <w:sz w:val="22"/>
                          <w:szCs w:val="22"/>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6B7534" w:rsidRDefault="006B7534" w:rsidP="006B7534">
                      <w:pPr>
                        <w:spacing w:after="200" w:line="276" w:lineRule="auto"/>
                        <w:rPr>
                          <w:rFonts w:asciiTheme="minorHAnsi" w:eastAsiaTheme="minorHAnsi" w:hAnsiTheme="minorHAnsi" w:cstheme="minorBidi"/>
                          <w:lang w:val="en-US" w:eastAsia="en-US"/>
                        </w:rPr>
                      </w:pPr>
                    </w:p>
                    <w:p w:rsidR="006B7534" w:rsidRPr="00B611A5" w:rsidRDefault="006B7534" w:rsidP="00B611A5">
                      <w:pPr>
                        <w:rPr>
                          <w:rFonts w:ascii="Arial" w:hAnsi="Arial" w:cs="Arial"/>
                        </w:rPr>
                      </w:pPr>
                    </w:p>
                  </w:txbxContent>
                </v:textbox>
                <w10:wrap anchorx="margin"/>
              </v:shape>
            </w:pict>
          </mc:Fallback>
        </mc:AlternateContent>
      </w:r>
      <w:r w:rsidR="00FC5768">
        <w:rPr>
          <w:noProof/>
        </w:rPr>
        <mc:AlternateContent>
          <mc:Choice Requires="wps">
            <w:drawing>
              <wp:anchor distT="36576" distB="36576" distL="36576" distR="36576" simplePos="0" relativeHeight="251665408" behindDoc="0" locked="0" layoutInCell="1" allowOverlap="1" wp14:anchorId="1B48EAF8" wp14:editId="576AF513">
                <wp:simplePos x="0" y="0"/>
                <wp:positionH relativeFrom="margin">
                  <wp:posOffset>208915</wp:posOffset>
                </wp:positionH>
                <wp:positionV relativeFrom="paragraph">
                  <wp:posOffset>9836785</wp:posOffset>
                </wp:positionV>
                <wp:extent cx="6754495" cy="0"/>
                <wp:effectExtent l="0" t="0" r="2730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4495"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817EFAD" id="_x0000_t32" coordsize="21600,21600" o:spt="32" o:oned="t" path="m,l21600,21600e" filled="f">
                <v:path arrowok="t" fillok="f" o:connecttype="none"/>
                <o:lock v:ext="edit" shapetype="t"/>
              </v:shapetype>
              <v:shape id="Straight Arrow Connector 8" o:spid="_x0000_s1026" type="#_x0000_t32" style="position:absolute;margin-left:16.45pt;margin-top:774.55pt;width:531.85pt;height:0;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" strokecolor="black [0]" strokeweight="2pt">
                <v:shadow color="#ccc"/>
                <w10:wrap anchorx="margin"/>
              </v:shape>
            </w:pict>
          </mc:Fallback>
        </mc:AlternateContent>
      </w:r>
      <w:r w:rsidR="00FC5768">
        <w:rPr>
          <w:noProof/>
        </w:rPr>
        <mc:AlternateContent>
          <mc:Choice Requires="wps">
            <w:drawing>
              <wp:anchor distT="36576" distB="36576" distL="36576" distR="36576" simplePos="0" relativeHeight="251663360" behindDoc="0" locked="0" layoutInCell="1" allowOverlap="1" wp14:anchorId="3D48B098" wp14:editId="28AB9721">
                <wp:simplePos x="0" y="0"/>
                <wp:positionH relativeFrom="column">
                  <wp:posOffset>172085</wp:posOffset>
                </wp:positionH>
                <wp:positionV relativeFrom="paragraph">
                  <wp:posOffset>9852025</wp:posOffset>
                </wp:positionV>
                <wp:extent cx="6892290" cy="60960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609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276E8" w:rsidRPr="00E276E8" w:rsidRDefault="00E276E8" w:rsidP="00E276E8">
                            <w:pPr>
                              <w:pStyle w:val="Title"/>
                              <w:widowControl w:val="0"/>
                              <w:jc w:val="center"/>
                              <w:rPr>
                                <w:color w:val="000000"/>
                                <w:sz w:val="40"/>
                                <w:szCs w:val="14"/>
                                <w:lang w:val="en-US"/>
                                <w14:ligatures w14:val="none"/>
                              </w:rPr>
                            </w:pPr>
                            <w:r w:rsidRPr="00E276E8">
                              <w:rPr>
                                <w:b/>
                                <w:color w:val="000000"/>
                                <w:sz w:val="40"/>
                                <w:szCs w:val="14"/>
                                <w:lang w:val="en-US"/>
                                <w14:ligatures w14:val="none"/>
                              </w:rPr>
                              <w:t>86 Clifton Street, Old Trafford, Manchester, M16 9GN</w:t>
                            </w:r>
                            <w:r w:rsidRPr="00E276E8">
                              <w:rPr>
                                <w:color w:val="000000"/>
                                <w:sz w:val="40"/>
                                <w:szCs w:val="14"/>
                                <w:lang w:val="en-US"/>
                                <w14:ligatures w14:val="none"/>
                              </w:rPr>
                              <w:t>.</w:t>
                            </w:r>
                          </w:p>
                          <w:p w:rsidR="00E276E8" w:rsidRPr="00E276E8" w:rsidRDefault="00E276E8" w:rsidP="00E276E8">
                            <w:pPr>
                              <w:pStyle w:val="Title"/>
                              <w:widowControl w:val="0"/>
                              <w:jc w:val="center"/>
                              <w:rPr>
                                <w:color w:val="000000"/>
                                <w:sz w:val="24"/>
                                <w:szCs w:val="14"/>
                                <w:lang w:val="en-US"/>
                                <w14:ligatures w14:val="none"/>
                              </w:rPr>
                            </w:pPr>
                            <w:proofErr w:type="gramStart"/>
                            <w:r w:rsidRPr="00E276E8">
                              <w:rPr>
                                <w:color w:val="000000"/>
                                <w:sz w:val="24"/>
                                <w:szCs w:val="14"/>
                                <w:lang w:val="en-US"/>
                                <w14:ligatures w14:val="none"/>
                              </w:rPr>
                              <w:t>Tel :</w:t>
                            </w:r>
                            <w:proofErr w:type="gramEnd"/>
                            <w:r w:rsidRPr="00E276E8">
                              <w:rPr>
                                <w:color w:val="000000"/>
                                <w:sz w:val="24"/>
                                <w:szCs w:val="14"/>
                                <w:lang w:val="en-US"/>
                                <w14:ligatures w14:val="none"/>
                              </w:rPr>
                              <w:t xml:space="preserve"> 0161 872 1516  </w:t>
                            </w:r>
                            <w:r>
                              <w:rPr>
                                <w:color w:val="000000"/>
                                <w:sz w:val="24"/>
                                <w:szCs w:val="14"/>
                                <w:lang w:val="en-US"/>
                                <w14:ligatures w14:val="none"/>
                              </w:rPr>
                              <w:t xml:space="preserve">    </w:t>
                            </w:r>
                            <w:r w:rsidRPr="00E276E8">
                              <w:rPr>
                                <w:color w:val="000000"/>
                                <w:sz w:val="24"/>
                                <w:szCs w:val="14"/>
                                <w:lang w:val="en-US"/>
                                <w14:ligatures w14:val="none"/>
                              </w:rPr>
                              <w:t xml:space="preserve">Email : admin@afifahschool.co.uk </w:t>
                            </w:r>
                            <w:r>
                              <w:rPr>
                                <w:color w:val="000000"/>
                                <w:sz w:val="24"/>
                                <w:szCs w:val="14"/>
                                <w:lang w:val="en-US"/>
                                <w14:ligatures w14:val="none"/>
                              </w:rPr>
                              <w:t xml:space="preserve">    </w:t>
                            </w:r>
                            <w:r w:rsidRPr="00E276E8">
                              <w:rPr>
                                <w:color w:val="000000"/>
                                <w:sz w:val="24"/>
                                <w:szCs w:val="14"/>
                                <w:lang w:val="en-US"/>
                                <w14:ligatures w14:val="none"/>
                              </w:rPr>
                              <w:t>Website : www.afifahschool.co.uk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8B098" id="Text Box 2" o:spid="_x0000_s1028" type="#_x0000_t202" style="position:absolute;margin-left:13.55pt;margin-top:775.75pt;width:542.7pt;height:48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" filled="f" stroked="f" strokecolor="black [0]" strokeweight="2pt">
                <v:textbox inset="2.88pt,2.88pt,2.88pt,2.88pt">
                  <w:txbxContent>
                    <w:p w:rsidR="00E276E8" w:rsidRPr="00E276E8" w:rsidRDefault="00E276E8" w:rsidP="00E276E8">
                      <w:pPr>
                        <w:pStyle w:val="Title"/>
                        <w:widowControl w:val="0"/>
                        <w:jc w:val="center"/>
                        <w:rPr>
                          <w:color w:val="000000"/>
                          <w:sz w:val="40"/>
                          <w:szCs w:val="14"/>
                          <w:lang w:val="en-US"/>
                          <w14:ligatures w14:val="none"/>
                        </w:rPr>
                      </w:pPr>
                      <w:r w:rsidRPr="00E276E8">
                        <w:rPr>
                          <w:b/>
                          <w:color w:val="000000"/>
                          <w:sz w:val="40"/>
                          <w:szCs w:val="14"/>
                          <w:lang w:val="en-US"/>
                          <w14:ligatures w14:val="none"/>
                        </w:rPr>
                        <w:t>86 Clifton Street, Old Trafford, Manchester, M16 9GN</w:t>
                      </w:r>
                      <w:r w:rsidRPr="00E276E8">
                        <w:rPr>
                          <w:color w:val="000000"/>
                          <w:sz w:val="40"/>
                          <w:szCs w:val="14"/>
                          <w:lang w:val="en-US"/>
                          <w14:ligatures w14:val="none"/>
                        </w:rPr>
                        <w:t>.</w:t>
                      </w:r>
                    </w:p>
                    <w:p w:rsidR="00E276E8" w:rsidRPr="00E276E8" w:rsidRDefault="00E276E8" w:rsidP="00E276E8">
                      <w:pPr>
                        <w:pStyle w:val="Title"/>
                        <w:widowControl w:val="0"/>
                        <w:jc w:val="center"/>
                        <w:rPr>
                          <w:color w:val="000000"/>
                          <w:sz w:val="24"/>
                          <w:szCs w:val="14"/>
                          <w:lang w:val="en-US"/>
                          <w14:ligatures w14:val="none"/>
                        </w:rPr>
                      </w:pPr>
                      <w:proofErr w:type="gramStart"/>
                      <w:r w:rsidRPr="00E276E8">
                        <w:rPr>
                          <w:color w:val="000000"/>
                          <w:sz w:val="24"/>
                          <w:szCs w:val="14"/>
                          <w:lang w:val="en-US"/>
                          <w14:ligatures w14:val="none"/>
                        </w:rPr>
                        <w:t>Tel :</w:t>
                      </w:r>
                      <w:proofErr w:type="gramEnd"/>
                      <w:r w:rsidRPr="00E276E8">
                        <w:rPr>
                          <w:color w:val="000000"/>
                          <w:sz w:val="24"/>
                          <w:szCs w:val="14"/>
                          <w:lang w:val="en-US"/>
                          <w14:ligatures w14:val="none"/>
                        </w:rPr>
                        <w:t xml:space="preserve"> 0161 872 1516  </w:t>
                      </w:r>
                      <w:r>
                        <w:rPr>
                          <w:color w:val="000000"/>
                          <w:sz w:val="24"/>
                          <w:szCs w:val="14"/>
                          <w:lang w:val="en-US"/>
                          <w14:ligatures w14:val="none"/>
                        </w:rPr>
                        <w:t xml:space="preserve">    </w:t>
                      </w:r>
                      <w:r w:rsidRPr="00E276E8">
                        <w:rPr>
                          <w:color w:val="000000"/>
                          <w:sz w:val="24"/>
                          <w:szCs w:val="14"/>
                          <w:lang w:val="en-US"/>
                          <w14:ligatures w14:val="none"/>
                        </w:rPr>
                        <w:t xml:space="preserve">Email : admin@afifahschool.co.uk </w:t>
                      </w:r>
                      <w:r>
                        <w:rPr>
                          <w:color w:val="000000"/>
                          <w:sz w:val="24"/>
                          <w:szCs w:val="14"/>
                          <w:lang w:val="en-US"/>
                          <w14:ligatures w14:val="none"/>
                        </w:rPr>
                        <w:t xml:space="preserve">    </w:t>
                      </w:r>
                      <w:r w:rsidRPr="00E276E8">
                        <w:rPr>
                          <w:color w:val="000000"/>
                          <w:sz w:val="24"/>
                          <w:szCs w:val="14"/>
                          <w:lang w:val="en-US"/>
                          <w14:ligatures w14:val="none"/>
                        </w:rPr>
                        <w:t>Website : www.afifahschool.co.uk</w:t>
                      </w:r>
                    </w:p>
                  </w:txbxContent>
                </v:textbox>
              </v:shape>
            </w:pict>
          </mc:Fallback>
        </mc:AlternateContent>
      </w:r>
      <w:r w:rsidR="00FC5768">
        <w:rPr>
          <w:noProof/>
        </w:rPr>
        <mc:AlternateContent>
          <mc:Choice Requires="wps">
            <w:drawing>
              <wp:anchor distT="0" distB="0" distL="114300" distR="114300" simplePos="0" relativeHeight="251659264" behindDoc="0" locked="0" layoutInCell="1" allowOverlap="1" wp14:anchorId="59D193A5" wp14:editId="581A05CB">
                <wp:simplePos x="0" y="0"/>
                <wp:positionH relativeFrom="margin">
                  <wp:posOffset>2684780</wp:posOffset>
                </wp:positionH>
                <wp:positionV relativeFrom="paragraph">
                  <wp:posOffset>1622425</wp:posOffset>
                </wp:positionV>
                <wp:extent cx="4513943" cy="266700"/>
                <wp:effectExtent l="0" t="0" r="1270" b="0"/>
                <wp:wrapNone/>
                <wp:docPr id="5" name="Text Box 5"/>
                <wp:cNvGraphicFramePr/>
                <a:graphic xmlns:a="http://schemas.openxmlformats.org/drawingml/2006/main">
                  <a:graphicData uri="http://schemas.microsoft.com/office/word/2010/wordprocessingShape">
                    <wps:wsp>
                      <wps:cNvSpPr txBox="1"/>
                      <wps:spPr>
                        <a:xfrm>
                          <a:off x="0" y="0"/>
                          <a:ext cx="4513943"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6541A" w:rsidRPr="004C397E" w:rsidRDefault="00B62E02" w:rsidP="0076541A">
                            <w:pPr>
                              <w:jc w:val="right"/>
                              <w:rPr>
                                <w:rFonts w:ascii="Arial" w:hAnsi="Arial" w:cs="Arial"/>
                                <w:sz w:val="22"/>
                                <w:szCs w:val="22"/>
                                <w:lang w:val="en-US"/>
                              </w:rPr>
                            </w:pPr>
                            <w:r>
                              <w:rPr>
                                <w:rFonts w:ascii="Arial" w:hAnsi="Arial" w:cs="Arial"/>
                                <w:sz w:val="22"/>
                                <w:szCs w:val="22"/>
                                <w:lang w:val="en-US"/>
                              </w:rPr>
                              <w:t>Friday 20</w:t>
                            </w:r>
                            <w:r w:rsidRPr="00B62E02">
                              <w:rPr>
                                <w:rFonts w:ascii="Arial" w:hAnsi="Arial" w:cs="Arial"/>
                                <w:sz w:val="22"/>
                                <w:szCs w:val="22"/>
                                <w:vertAlign w:val="superscript"/>
                                <w:lang w:val="en-US"/>
                              </w:rPr>
                              <w:t>th</w:t>
                            </w:r>
                            <w:r>
                              <w:rPr>
                                <w:rFonts w:ascii="Arial" w:hAnsi="Arial" w:cs="Arial"/>
                                <w:sz w:val="22"/>
                                <w:szCs w:val="22"/>
                                <w:lang w:val="en-US"/>
                              </w:rPr>
                              <w:t xml:space="preserve"> March 2020/25</w:t>
                            </w:r>
                            <w:r w:rsidRPr="00B62E02">
                              <w:rPr>
                                <w:rFonts w:ascii="Arial" w:hAnsi="Arial" w:cs="Arial"/>
                                <w:sz w:val="22"/>
                                <w:szCs w:val="22"/>
                                <w:vertAlign w:val="superscript"/>
                                <w:lang w:val="en-US"/>
                              </w:rPr>
                              <w:t>th</w:t>
                            </w:r>
                            <w:r>
                              <w:rPr>
                                <w:rFonts w:ascii="Arial" w:hAnsi="Arial" w:cs="Arial"/>
                                <w:sz w:val="22"/>
                                <w:szCs w:val="22"/>
                                <w:lang w:val="en-US"/>
                              </w:rPr>
                              <w:t xml:space="preserve"> Rajab 1441 AH</w:t>
                            </w:r>
                          </w:p>
                          <w:p w:rsidR="00E276E8" w:rsidRPr="003D0345" w:rsidRDefault="00E276E8" w:rsidP="00790A51">
                            <w:pPr>
                              <w:jc w:val="right"/>
                              <w:rPr>
                                <w:rFonts w:ascii="Arial" w:hAnsi="Arial" w:cs="Arial"/>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193A5" id="Text Box 5" o:spid="_x0000_s1029" type="#_x0000_t202" style="position:absolute;margin-left:211.4pt;margin-top:127.75pt;width:355.4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" fillcolor="white [3201]" stroked="f" strokeweight=".5pt">
                <v:textbox>
                  <w:txbxContent>
                    <w:p w:rsidR="0076541A" w:rsidRPr="004C397E" w:rsidRDefault="00B62E02" w:rsidP="0076541A">
                      <w:pPr>
                        <w:jc w:val="right"/>
                        <w:rPr>
                          <w:rFonts w:ascii="Arial" w:hAnsi="Arial" w:cs="Arial"/>
                          <w:sz w:val="22"/>
                          <w:szCs w:val="22"/>
                          <w:lang w:val="en-US"/>
                        </w:rPr>
                      </w:pPr>
                      <w:r>
                        <w:rPr>
                          <w:rFonts w:ascii="Arial" w:hAnsi="Arial" w:cs="Arial"/>
                          <w:sz w:val="22"/>
                          <w:szCs w:val="22"/>
                          <w:lang w:val="en-US"/>
                        </w:rPr>
                        <w:t>Friday 20</w:t>
                      </w:r>
                      <w:r w:rsidRPr="00B62E02">
                        <w:rPr>
                          <w:rFonts w:ascii="Arial" w:hAnsi="Arial" w:cs="Arial"/>
                          <w:sz w:val="22"/>
                          <w:szCs w:val="22"/>
                          <w:vertAlign w:val="superscript"/>
                          <w:lang w:val="en-US"/>
                        </w:rPr>
                        <w:t>th</w:t>
                      </w:r>
                      <w:r>
                        <w:rPr>
                          <w:rFonts w:ascii="Arial" w:hAnsi="Arial" w:cs="Arial"/>
                          <w:sz w:val="22"/>
                          <w:szCs w:val="22"/>
                          <w:lang w:val="en-US"/>
                        </w:rPr>
                        <w:t xml:space="preserve"> March 2020/25</w:t>
                      </w:r>
                      <w:r w:rsidRPr="00B62E02">
                        <w:rPr>
                          <w:rFonts w:ascii="Arial" w:hAnsi="Arial" w:cs="Arial"/>
                          <w:sz w:val="22"/>
                          <w:szCs w:val="22"/>
                          <w:vertAlign w:val="superscript"/>
                          <w:lang w:val="en-US"/>
                        </w:rPr>
                        <w:t>th</w:t>
                      </w:r>
                      <w:r>
                        <w:rPr>
                          <w:rFonts w:ascii="Arial" w:hAnsi="Arial" w:cs="Arial"/>
                          <w:sz w:val="22"/>
                          <w:szCs w:val="22"/>
                          <w:lang w:val="en-US"/>
                        </w:rPr>
                        <w:t xml:space="preserve"> Rajab 1441 AH</w:t>
                      </w:r>
                    </w:p>
                    <w:p w:rsidR="00E276E8" w:rsidRPr="003D0345" w:rsidRDefault="00E276E8" w:rsidP="00790A51">
                      <w:pPr>
                        <w:jc w:val="right"/>
                        <w:rPr>
                          <w:rFonts w:ascii="Arial" w:hAnsi="Arial" w:cs="Arial"/>
                          <w:lang w:val="en-US"/>
                        </w:rPr>
                      </w:pPr>
                    </w:p>
                  </w:txbxContent>
                </v:textbox>
                <w10:wrap anchorx="margin"/>
              </v:shape>
            </w:pict>
          </mc:Fallback>
        </mc:AlternateContent>
      </w:r>
      <w:r w:rsidR="000359AA" w:rsidRPr="000359AA">
        <w:rPr>
          <w:noProof/>
        </w:rPr>
        <w:drawing>
          <wp:inline distT="0" distB="0" distL="0" distR="0" wp14:anchorId="795D2950" wp14:editId="0606E9D6">
            <wp:extent cx="1843790" cy="1843790"/>
            <wp:effectExtent l="0" t="0" r="4445" b="4445"/>
            <wp:docPr id="11" name="Picture 11" descr="C:\Users\Ayiesha\Pictures\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iesha\Pictures\school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996" cy="1854996"/>
                    </a:xfrm>
                    <a:prstGeom prst="rect">
                      <a:avLst/>
                    </a:prstGeom>
                    <a:noFill/>
                    <a:ln>
                      <a:noFill/>
                    </a:ln>
                  </pic:spPr>
                </pic:pic>
              </a:graphicData>
            </a:graphic>
          </wp:inline>
        </w:drawing>
      </w:r>
      <w:r w:rsidR="002A0A78" w:rsidRPr="002A0A78">
        <w:t xml:space="preserve"> </w:t>
      </w:r>
    </w:p>
    <w:p w:rsidR="00F11C9D" w:rsidRPr="00F11C9D" w:rsidRDefault="00F11C9D" w:rsidP="005A12ED">
      <w:pPr>
        <w:spacing w:after="160" w:line="259" w:lineRule="auto"/>
      </w:pPr>
      <w:bookmarkStart w:id="0" w:name="_GoBack"/>
      <w:bookmarkEnd w:id="0"/>
    </w:p>
    <w:sectPr w:rsidR="00F11C9D" w:rsidRPr="00F11C9D" w:rsidSect="00CA25DF">
      <w:pgSz w:w="11906" w:h="16838"/>
      <w:pgMar w:top="340"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044E8"/>
    <w:multiLevelType w:val="hybridMultilevel"/>
    <w:tmpl w:val="4A2A8122"/>
    <w:lvl w:ilvl="0" w:tplc="57E0C0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95484"/>
    <w:multiLevelType w:val="hybridMultilevel"/>
    <w:tmpl w:val="4A02A8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23B8C"/>
    <w:multiLevelType w:val="hybridMultilevel"/>
    <w:tmpl w:val="19E85E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192140"/>
    <w:multiLevelType w:val="hybridMultilevel"/>
    <w:tmpl w:val="7A4E8EDC"/>
    <w:lvl w:ilvl="0" w:tplc="8C2CE6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F82EE1"/>
    <w:multiLevelType w:val="hybridMultilevel"/>
    <w:tmpl w:val="EB72F3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E5"/>
    <w:rsid w:val="00012043"/>
    <w:rsid w:val="000359AA"/>
    <w:rsid w:val="000B2326"/>
    <w:rsid w:val="0015080F"/>
    <w:rsid w:val="002329FE"/>
    <w:rsid w:val="00244814"/>
    <w:rsid w:val="002A0A78"/>
    <w:rsid w:val="003764F6"/>
    <w:rsid w:val="00386F8C"/>
    <w:rsid w:val="003B18AA"/>
    <w:rsid w:val="003D0345"/>
    <w:rsid w:val="004C397E"/>
    <w:rsid w:val="004D5292"/>
    <w:rsid w:val="004E7153"/>
    <w:rsid w:val="004F07C1"/>
    <w:rsid w:val="00542531"/>
    <w:rsid w:val="00582543"/>
    <w:rsid w:val="005A12ED"/>
    <w:rsid w:val="005C31E6"/>
    <w:rsid w:val="005E35DD"/>
    <w:rsid w:val="006B7534"/>
    <w:rsid w:val="006C6486"/>
    <w:rsid w:val="00742273"/>
    <w:rsid w:val="007604DC"/>
    <w:rsid w:val="0076541A"/>
    <w:rsid w:val="00781223"/>
    <w:rsid w:val="00790A51"/>
    <w:rsid w:val="007E3A42"/>
    <w:rsid w:val="00802553"/>
    <w:rsid w:val="00882D81"/>
    <w:rsid w:val="008B3EE5"/>
    <w:rsid w:val="008B433C"/>
    <w:rsid w:val="00922427"/>
    <w:rsid w:val="00A10F9D"/>
    <w:rsid w:val="00AA7C38"/>
    <w:rsid w:val="00B611A5"/>
    <w:rsid w:val="00B62E02"/>
    <w:rsid w:val="00BC340A"/>
    <w:rsid w:val="00C4040D"/>
    <w:rsid w:val="00CA25DF"/>
    <w:rsid w:val="00D07230"/>
    <w:rsid w:val="00D823BD"/>
    <w:rsid w:val="00DB726B"/>
    <w:rsid w:val="00DC5EDB"/>
    <w:rsid w:val="00E276E8"/>
    <w:rsid w:val="00E73CBA"/>
    <w:rsid w:val="00F11C9D"/>
    <w:rsid w:val="00F1313B"/>
    <w:rsid w:val="00F1321B"/>
    <w:rsid w:val="00F403DB"/>
    <w:rsid w:val="00FC5768"/>
    <w:rsid w:val="00FE5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78E67"/>
  <w15:chartTrackingRefBased/>
  <w15:docId w15:val="{2E3522B7-8E69-46C0-ABEA-ADEADA2C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41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sid w:val="008B3EE5"/>
    <w:pPr>
      <w:spacing w:after="0" w:line="240" w:lineRule="auto"/>
    </w:pPr>
    <w:rPr>
      <w:rFonts w:ascii="Franklin Gothic Demi" w:eastAsia="Times New Roman" w:hAnsi="Franklin Gothic Demi" w:cs="Times New Roman"/>
      <w:color w:val="FFFFFF"/>
      <w:kern w:val="28"/>
      <w:sz w:val="52"/>
      <w:szCs w:val="52"/>
      <w:lang w:eastAsia="en-GB"/>
      <w14:ligatures w14:val="standard"/>
      <w14:cntxtAlts/>
    </w:rPr>
  </w:style>
  <w:style w:type="character" w:customStyle="1" w:styleId="TitleChar">
    <w:name w:val="Title Char"/>
    <w:basedOn w:val="DefaultParagraphFont"/>
    <w:link w:val="Title"/>
    <w:uiPriority w:val="10"/>
    <w:rsid w:val="008B3EE5"/>
    <w:rPr>
      <w:rFonts w:ascii="Franklin Gothic Demi" w:eastAsia="Times New Roman" w:hAnsi="Franklin Gothic Demi" w:cs="Times New Roman"/>
      <w:color w:val="000000"/>
      <w:kern w:val="28"/>
      <w:sz w:val="52"/>
      <w:szCs w:val="52"/>
      <w:lang w:eastAsia="en-GB"/>
      <w14:ligatures w14:val="standard"/>
      <w14:cntxtAlts/>
    </w:rPr>
  </w:style>
  <w:style w:type="paragraph" w:styleId="BalloonText">
    <w:name w:val="Balloon Text"/>
    <w:basedOn w:val="Normal"/>
    <w:link w:val="BalloonTextChar"/>
    <w:uiPriority w:val="99"/>
    <w:semiHidden/>
    <w:unhideWhenUsed/>
    <w:rsid w:val="008B3E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EE5"/>
    <w:rPr>
      <w:rFonts w:ascii="Segoe UI" w:hAnsi="Segoe UI" w:cs="Segoe UI"/>
      <w:sz w:val="18"/>
      <w:szCs w:val="18"/>
    </w:rPr>
  </w:style>
  <w:style w:type="paragraph" w:styleId="ListParagraph">
    <w:name w:val="List Paragraph"/>
    <w:basedOn w:val="Normal"/>
    <w:uiPriority w:val="34"/>
    <w:qFormat/>
    <w:rsid w:val="00542531"/>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style">
    <w:name w:val="default-style"/>
    <w:basedOn w:val="Normal"/>
    <w:rsid w:val="006C6486"/>
    <w:pPr>
      <w:spacing w:before="100" w:beforeAutospacing="1" w:after="100" w:afterAutospacing="1"/>
    </w:pPr>
    <w:rPr>
      <w:rFonts w:eastAsiaTheme="minorHAnsi"/>
    </w:rPr>
  </w:style>
  <w:style w:type="character" w:styleId="Hyperlink">
    <w:name w:val="Hyperlink"/>
    <w:basedOn w:val="DefaultParagraphFont"/>
    <w:uiPriority w:val="99"/>
    <w:unhideWhenUsed/>
    <w:rsid w:val="00B62E02"/>
    <w:rPr>
      <w:color w:val="0563C1" w:themeColor="hyperlink"/>
      <w:u w:val="single"/>
    </w:rPr>
  </w:style>
  <w:style w:type="table" w:styleId="TableGrid">
    <w:name w:val="Table Grid"/>
    <w:basedOn w:val="TableNormal"/>
    <w:uiPriority w:val="39"/>
    <w:rsid w:val="00F11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C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86836">
      <w:bodyDiv w:val="1"/>
      <w:marLeft w:val="0"/>
      <w:marRight w:val="0"/>
      <w:marTop w:val="0"/>
      <w:marBottom w:val="0"/>
      <w:divBdr>
        <w:top w:val="none" w:sz="0" w:space="0" w:color="auto"/>
        <w:left w:val="none" w:sz="0" w:space="0" w:color="auto"/>
        <w:bottom w:val="none" w:sz="0" w:space="0" w:color="auto"/>
        <w:right w:val="none" w:sz="0" w:space="0" w:color="auto"/>
      </w:divBdr>
    </w:div>
    <w:div w:id="1109011917">
      <w:bodyDiv w:val="1"/>
      <w:marLeft w:val="0"/>
      <w:marRight w:val="0"/>
      <w:marTop w:val="0"/>
      <w:marBottom w:val="0"/>
      <w:divBdr>
        <w:top w:val="none" w:sz="0" w:space="0" w:color="auto"/>
        <w:left w:val="none" w:sz="0" w:space="0" w:color="auto"/>
        <w:bottom w:val="none" w:sz="0" w:space="0" w:color="auto"/>
        <w:right w:val="none" w:sz="0" w:space="0" w:color="auto"/>
      </w:divBdr>
      <w:divsChild>
        <w:div w:id="63375547">
          <w:marLeft w:val="0"/>
          <w:marRight w:val="0"/>
          <w:marTop w:val="0"/>
          <w:marBottom w:val="0"/>
          <w:divBdr>
            <w:top w:val="none" w:sz="0" w:space="0" w:color="auto"/>
            <w:left w:val="none" w:sz="0" w:space="0" w:color="auto"/>
            <w:bottom w:val="none" w:sz="0" w:space="0" w:color="auto"/>
            <w:right w:val="none" w:sz="0" w:space="0" w:color="auto"/>
          </w:divBdr>
        </w:div>
        <w:div w:id="2038653494">
          <w:marLeft w:val="0"/>
          <w:marRight w:val="0"/>
          <w:marTop w:val="0"/>
          <w:marBottom w:val="0"/>
          <w:divBdr>
            <w:top w:val="none" w:sz="0" w:space="0" w:color="auto"/>
            <w:left w:val="none" w:sz="0" w:space="0" w:color="auto"/>
            <w:bottom w:val="none" w:sz="0" w:space="0" w:color="auto"/>
            <w:right w:val="none" w:sz="0" w:space="0" w:color="auto"/>
          </w:divBdr>
        </w:div>
        <w:div w:id="1267032289">
          <w:marLeft w:val="0"/>
          <w:marRight w:val="0"/>
          <w:marTop w:val="0"/>
          <w:marBottom w:val="0"/>
          <w:divBdr>
            <w:top w:val="none" w:sz="0" w:space="0" w:color="auto"/>
            <w:left w:val="none" w:sz="0" w:space="0" w:color="auto"/>
            <w:bottom w:val="none" w:sz="0" w:space="0" w:color="auto"/>
            <w:right w:val="none" w:sz="0" w:space="0" w:color="auto"/>
          </w:divBdr>
        </w:div>
        <w:div w:id="1143354396">
          <w:marLeft w:val="0"/>
          <w:marRight w:val="0"/>
          <w:marTop w:val="0"/>
          <w:marBottom w:val="0"/>
          <w:divBdr>
            <w:top w:val="none" w:sz="0" w:space="0" w:color="auto"/>
            <w:left w:val="none" w:sz="0" w:space="0" w:color="auto"/>
            <w:bottom w:val="none" w:sz="0" w:space="0" w:color="auto"/>
            <w:right w:val="none" w:sz="0" w:space="0" w:color="auto"/>
          </w:divBdr>
        </w:div>
        <w:div w:id="976185855">
          <w:marLeft w:val="0"/>
          <w:marRight w:val="0"/>
          <w:marTop w:val="0"/>
          <w:marBottom w:val="0"/>
          <w:divBdr>
            <w:top w:val="none" w:sz="0" w:space="0" w:color="auto"/>
            <w:left w:val="none" w:sz="0" w:space="0" w:color="auto"/>
            <w:bottom w:val="none" w:sz="0" w:space="0" w:color="auto"/>
            <w:right w:val="none" w:sz="0" w:space="0" w:color="auto"/>
          </w:divBdr>
        </w:div>
        <w:div w:id="1949894105">
          <w:marLeft w:val="0"/>
          <w:marRight w:val="0"/>
          <w:marTop w:val="0"/>
          <w:marBottom w:val="0"/>
          <w:divBdr>
            <w:top w:val="none" w:sz="0" w:space="0" w:color="auto"/>
            <w:left w:val="none" w:sz="0" w:space="0" w:color="auto"/>
            <w:bottom w:val="none" w:sz="0" w:space="0" w:color="auto"/>
            <w:right w:val="none" w:sz="0" w:space="0" w:color="auto"/>
          </w:divBdr>
        </w:div>
        <w:div w:id="1740905323">
          <w:marLeft w:val="0"/>
          <w:marRight w:val="0"/>
          <w:marTop w:val="0"/>
          <w:marBottom w:val="0"/>
          <w:divBdr>
            <w:top w:val="none" w:sz="0" w:space="0" w:color="auto"/>
            <w:left w:val="none" w:sz="0" w:space="0" w:color="auto"/>
            <w:bottom w:val="none" w:sz="0" w:space="0" w:color="auto"/>
            <w:right w:val="none" w:sz="0" w:space="0" w:color="auto"/>
          </w:divBdr>
        </w:div>
        <w:div w:id="2023899159">
          <w:marLeft w:val="0"/>
          <w:marRight w:val="0"/>
          <w:marTop w:val="0"/>
          <w:marBottom w:val="0"/>
          <w:divBdr>
            <w:top w:val="none" w:sz="0" w:space="0" w:color="auto"/>
            <w:left w:val="none" w:sz="0" w:space="0" w:color="auto"/>
            <w:bottom w:val="none" w:sz="0" w:space="0" w:color="auto"/>
            <w:right w:val="none" w:sz="0" w:space="0" w:color="auto"/>
          </w:divBdr>
        </w:div>
        <w:div w:id="1491601583">
          <w:marLeft w:val="0"/>
          <w:marRight w:val="0"/>
          <w:marTop w:val="0"/>
          <w:marBottom w:val="0"/>
          <w:divBdr>
            <w:top w:val="none" w:sz="0" w:space="0" w:color="auto"/>
            <w:left w:val="none" w:sz="0" w:space="0" w:color="auto"/>
            <w:bottom w:val="none" w:sz="0" w:space="0" w:color="auto"/>
            <w:right w:val="none" w:sz="0" w:space="0" w:color="auto"/>
          </w:divBdr>
        </w:div>
        <w:div w:id="1057166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admin@afifahschoo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in@afifahschool.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EF25C-05DF-4B56-847E-708B40C34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43BCABD4</Template>
  <TotalTime>17</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Ayiesha Majeed</dc:creator>
  <cp:keywords/>
  <dc:description/>
  <cp:lastModifiedBy>Habiba Baig</cp:lastModifiedBy>
  <cp:revision>6</cp:revision>
  <cp:lastPrinted>2020-03-20T11:37:00Z</cp:lastPrinted>
  <dcterms:created xsi:type="dcterms:W3CDTF">2020-03-20T11:41:00Z</dcterms:created>
  <dcterms:modified xsi:type="dcterms:W3CDTF">2020-03-20T12:25:00Z</dcterms:modified>
</cp:coreProperties>
</file>