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61CF" w:rsidRDefault="002061CF">
      <w:bookmarkStart w:id="0" w:name="_GoBack"/>
      <w:r w:rsidRPr="000359AA"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5573AA0B" wp14:editId="514F5564">
            <wp:simplePos x="0" y="0"/>
            <wp:positionH relativeFrom="margin">
              <wp:align>center</wp:align>
            </wp:positionH>
            <wp:positionV relativeFrom="paragraph">
              <wp:posOffset>-781050</wp:posOffset>
            </wp:positionV>
            <wp:extent cx="1685925" cy="1295400"/>
            <wp:effectExtent l="0" t="0" r="9525" b="0"/>
            <wp:wrapNone/>
            <wp:docPr id="1" name="Picture 1" descr="C:\Users\Ayiesha\Pictures\school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yiesha\Pictures\schoolLogo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527" b="11529"/>
                    <a:stretch/>
                  </pic:blipFill>
                  <pic:spPr bwMode="auto">
                    <a:xfrm>
                      <a:off x="0" y="0"/>
                      <a:ext cx="1685925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061CF" w:rsidRDefault="002061CF"/>
    <w:p w:rsidR="002061CF" w:rsidRDefault="00E22EE1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EAF3FA1" wp14:editId="7428CEB7">
                <wp:simplePos x="0" y="0"/>
                <wp:positionH relativeFrom="margin">
                  <wp:align>left</wp:align>
                </wp:positionH>
                <wp:positionV relativeFrom="paragraph">
                  <wp:posOffset>9525</wp:posOffset>
                </wp:positionV>
                <wp:extent cx="6076950" cy="485775"/>
                <wp:effectExtent l="0" t="0" r="19050" b="28575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76950" cy="485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F12799" w:rsidRPr="00E22EE1" w:rsidRDefault="00F12799">
                            <w:pPr>
                              <w:rPr>
                                <w:rFonts w:ascii="Berlin Sans FB Demi" w:hAnsi="Berlin Sans FB Demi"/>
                                <w:b/>
                                <w:sz w:val="52"/>
                                <w:u w:val="single"/>
                              </w:rPr>
                            </w:pPr>
                            <w:r w:rsidRPr="00E22EE1">
                              <w:rPr>
                                <w:rFonts w:ascii="Berlin Sans FB Demi" w:hAnsi="Berlin Sans FB Demi"/>
                                <w:b/>
                                <w:sz w:val="52"/>
                                <w:u w:val="single"/>
                              </w:rPr>
                              <w:t>Home Learning Information for Parents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AF3FA1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0;margin-top:.75pt;width:478.5pt;height:38.25pt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" fillcolor="white [3201]" strokecolor="white [3212]" strokeweight=".5pt">
                <v:textbox>
                  <w:txbxContent>
                    <w:p w:rsidR="00F12799" w:rsidRPr="00E22EE1" w:rsidRDefault="00F12799">
                      <w:pPr>
                        <w:rPr>
                          <w:rFonts w:ascii="Berlin Sans FB Demi" w:hAnsi="Berlin Sans FB Demi"/>
                          <w:b/>
                          <w:sz w:val="52"/>
                          <w:u w:val="single"/>
                        </w:rPr>
                      </w:pPr>
                      <w:r w:rsidRPr="00E22EE1">
                        <w:rPr>
                          <w:rFonts w:ascii="Berlin Sans FB Demi" w:hAnsi="Berlin Sans FB Demi"/>
                          <w:b/>
                          <w:sz w:val="52"/>
                          <w:u w:val="single"/>
                        </w:rPr>
                        <w:t>Home Learning Information for Parents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bookmarkEnd w:id="0"/>
    <w:p w:rsidR="002061CF" w:rsidRDefault="002061CF"/>
    <w:tbl>
      <w:tblPr>
        <w:tblStyle w:val="TableGrid"/>
        <w:tblW w:w="10490" w:type="dxa"/>
        <w:tblInd w:w="-572" w:type="dxa"/>
        <w:tblLook w:val="04A0" w:firstRow="1" w:lastRow="0" w:firstColumn="1" w:lastColumn="0" w:noHBand="0" w:noVBand="1"/>
      </w:tblPr>
      <w:tblGrid>
        <w:gridCol w:w="3544"/>
        <w:gridCol w:w="6946"/>
      </w:tblGrid>
      <w:tr w:rsidR="002061CF" w:rsidTr="00F12799">
        <w:trPr>
          <w:trHeight w:val="1589"/>
        </w:trPr>
        <w:tc>
          <w:tcPr>
            <w:tcW w:w="3544" w:type="dxa"/>
          </w:tcPr>
          <w:p w:rsidR="002061CF" w:rsidRPr="00E22EE1" w:rsidRDefault="00E22EE1" w:rsidP="00E22EE1">
            <w:pPr>
              <w:jc w:val="center"/>
              <w:rPr>
                <w:b/>
                <w:color w:val="C00000"/>
                <w:sz w:val="28"/>
              </w:rPr>
            </w:pPr>
            <w:r>
              <w:rPr>
                <w:b/>
                <w:color w:val="C00000"/>
                <w:sz w:val="28"/>
              </w:rPr>
              <w:t>LEARNING PACKS</w:t>
            </w:r>
          </w:p>
          <w:p w:rsidR="00FD3099" w:rsidRDefault="00F12799">
            <w:r>
              <w:rPr>
                <w:noProof/>
                <w:lang w:eastAsia="en-GB"/>
              </w:rPr>
              <w:drawing>
                <wp:anchor distT="0" distB="0" distL="114300" distR="114300" simplePos="0" relativeHeight="251664384" behindDoc="0" locked="0" layoutInCell="1" allowOverlap="1" wp14:anchorId="24E640D4" wp14:editId="3051BE30">
                  <wp:simplePos x="0" y="0"/>
                  <wp:positionH relativeFrom="column">
                    <wp:posOffset>291465</wp:posOffset>
                  </wp:positionH>
                  <wp:positionV relativeFrom="paragraph">
                    <wp:posOffset>177800</wp:posOffset>
                  </wp:positionV>
                  <wp:extent cx="1638300" cy="733425"/>
                  <wp:effectExtent l="0" t="0" r="0" b="0"/>
                  <wp:wrapNone/>
                  <wp:docPr id="6" name="Picture 1" descr="Image result for booklet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age result for booklet clipar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600" b="13600"/>
                          <a:stretch/>
                        </pic:blipFill>
                        <pic:spPr bwMode="auto">
                          <a:xfrm>
                            <a:off x="0" y="0"/>
                            <a:ext cx="163830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D3099" w:rsidRDefault="00FD3099"/>
          <w:p w:rsidR="00FD3099" w:rsidRDefault="00FD3099"/>
          <w:p w:rsidR="00FD3099" w:rsidRDefault="00FD3099"/>
          <w:p w:rsidR="00FD3099" w:rsidRDefault="00FD3099"/>
          <w:p w:rsidR="00FD3099" w:rsidRDefault="00FD3099"/>
        </w:tc>
        <w:tc>
          <w:tcPr>
            <w:tcW w:w="6946" w:type="dxa"/>
          </w:tcPr>
          <w:p w:rsidR="002061CF" w:rsidRPr="00E22EE1" w:rsidRDefault="002061CF" w:rsidP="00FD3099">
            <w:pPr>
              <w:jc w:val="center"/>
              <w:rPr>
                <w:sz w:val="28"/>
              </w:rPr>
            </w:pPr>
            <w:r w:rsidRPr="00E22EE1">
              <w:rPr>
                <w:sz w:val="28"/>
              </w:rPr>
              <w:t>Primary and High School teachers have prepared Learning Packs for students to complete over the next 2 weeks until Friday 3</w:t>
            </w:r>
            <w:r w:rsidRPr="00E22EE1">
              <w:rPr>
                <w:sz w:val="28"/>
                <w:vertAlign w:val="superscript"/>
              </w:rPr>
              <w:t>rd</w:t>
            </w:r>
            <w:r w:rsidRPr="00E22EE1">
              <w:rPr>
                <w:sz w:val="28"/>
              </w:rPr>
              <w:t xml:space="preserve"> April 2020.</w:t>
            </w:r>
          </w:p>
        </w:tc>
      </w:tr>
      <w:tr w:rsidR="002061CF" w:rsidTr="00C67E7F">
        <w:trPr>
          <w:trHeight w:val="3885"/>
        </w:trPr>
        <w:tc>
          <w:tcPr>
            <w:tcW w:w="3544" w:type="dxa"/>
          </w:tcPr>
          <w:p w:rsidR="002061CF" w:rsidRPr="00E22EE1" w:rsidRDefault="00E22EE1" w:rsidP="00E22EE1">
            <w:pPr>
              <w:jc w:val="center"/>
              <w:rPr>
                <w:b/>
                <w:color w:val="C00000"/>
                <w:sz w:val="28"/>
              </w:rPr>
            </w:pPr>
            <w:r>
              <w:rPr>
                <w:b/>
                <w:color w:val="C00000"/>
                <w:sz w:val="28"/>
              </w:rPr>
              <w:t>PUPIL ASSET</w:t>
            </w:r>
            <w:r w:rsidR="002061CF" w:rsidRPr="00E22EE1">
              <w:rPr>
                <w:b/>
                <w:color w:val="C00000"/>
                <w:sz w:val="28"/>
              </w:rPr>
              <w:t xml:space="preserve"> – </w:t>
            </w:r>
            <w:r>
              <w:rPr>
                <w:b/>
                <w:color w:val="C00000"/>
                <w:sz w:val="28"/>
              </w:rPr>
              <w:t>PARENT APP</w:t>
            </w:r>
            <w:r w:rsidR="002061CF" w:rsidRPr="00E22EE1">
              <w:rPr>
                <w:b/>
                <w:color w:val="C00000"/>
                <w:sz w:val="28"/>
              </w:rPr>
              <w:t>:</w:t>
            </w:r>
          </w:p>
          <w:p w:rsidR="00FD3099" w:rsidRDefault="00FD3099"/>
          <w:p w:rsidR="00FD3099" w:rsidRDefault="00FD3099"/>
          <w:p w:rsidR="00FD3099" w:rsidRDefault="00FD3099"/>
          <w:p w:rsidR="00FD3099" w:rsidRDefault="00FD3099"/>
          <w:p w:rsidR="00FD3099" w:rsidRDefault="00FD3099"/>
          <w:p w:rsidR="00FD3099" w:rsidRDefault="00FD3099"/>
          <w:p w:rsidR="00FD3099" w:rsidRDefault="006402F0">
            <w:r>
              <w:rPr>
                <w:noProof/>
                <w:lang w:eastAsia="en-GB"/>
              </w:rPr>
              <w:drawing>
                <wp:anchor distT="0" distB="0" distL="114300" distR="114300" simplePos="0" relativeHeight="251663360" behindDoc="0" locked="0" layoutInCell="1" allowOverlap="1" wp14:anchorId="67DD420D" wp14:editId="2E3BE9C8">
                  <wp:simplePos x="0" y="0"/>
                  <wp:positionH relativeFrom="column">
                    <wp:posOffset>62230</wp:posOffset>
                  </wp:positionH>
                  <wp:positionV relativeFrom="paragraph">
                    <wp:posOffset>414020</wp:posOffset>
                  </wp:positionV>
                  <wp:extent cx="1990725" cy="762000"/>
                  <wp:effectExtent l="0" t="0" r="9525" b="0"/>
                  <wp:wrapNone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131" t="10528" r="77565" b="85460"/>
                          <a:stretch/>
                        </pic:blipFill>
                        <pic:spPr bwMode="auto">
                          <a:xfrm>
                            <a:off x="0" y="0"/>
                            <a:ext cx="1990725" cy="762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946" w:type="dxa"/>
          </w:tcPr>
          <w:p w:rsidR="002061CF" w:rsidRDefault="002061CF" w:rsidP="00FD3099">
            <w:pPr>
              <w:jc w:val="center"/>
              <w:rPr>
                <w:sz w:val="28"/>
              </w:rPr>
            </w:pPr>
            <w:r w:rsidRPr="00E22EE1">
              <w:rPr>
                <w:sz w:val="28"/>
              </w:rPr>
              <w:t>This will be used for any communication between schools and parents. Please ensure you have installed the mobile parent app and are using it on a daily basis.</w:t>
            </w:r>
          </w:p>
          <w:p w:rsidR="00F12799" w:rsidRPr="00F12799" w:rsidRDefault="00F12799" w:rsidP="00F12799">
            <w:pPr>
              <w:pStyle w:val="NormalWeb"/>
              <w:shd w:val="clear" w:color="auto" w:fill="FFFFFF"/>
              <w:spacing w:before="225" w:beforeAutospacing="0" w:after="225" w:afterAutospacing="0"/>
              <w:ind w:right="225"/>
              <w:jc w:val="center"/>
              <w:rPr>
                <w:rFonts w:asciiTheme="minorHAnsi" w:eastAsiaTheme="minorHAnsi" w:hAnsiTheme="minorHAnsi" w:cstheme="minorBidi"/>
                <w:sz w:val="28"/>
                <w:szCs w:val="22"/>
                <w:lang w:eastAsia="en-US"/>
              </w:rPr>
            </w:pPr>
            <w:r w:rsidRPr="00F12799">
              <w:rPr>
                <w:rFonts w:asciiTheme="minorHAnsi" w:eastAsiaTheme="minorHAnsi" w:hAnsiTheme="minorHAnsi" w:cstheme="minorBidi"/>
                <w:sz w:val="28"/>
                <w:szCs w:val="22"/>
                <w:lang w:eastAsia="en-US"/>
              </w:rPr>
              <w:t>Details of how to download the app and how to log in can be found on the following link:</w:t>
            </w:r>
          </w:p>
          <w:p w:rsidR="00F12799" w:rsidRPr="002D2B3C" w:rsidRDefault="003650DA" w:rsidP="00F12799">
            <w:pPr>
              <w:pStyle w:val="NormalWeb"/>
              <w:shd w:val="clear" w:color="auto" w:fill="FFFFFF"/>
              <w:spacing w:before="225" w:beforeAutospacing="0" w:after="225" w:afterAutospacing="0"/>
              <w:ind w:left="225" w:right="225"/>
              <w:jc w:val="center"/>
              <w:rPr>
                <w:color w:val="2E74B5" w:themeColor="accent1" w:themeShade="BF"/>
                <w:sz w:val="32"/>
              </w:rPr>
            </w:pPr>
            <w:hyperlink r:id="rId9" w:tgtFrame="_blank" w:history="1">
              <w:r w:rsidR="00F12799" w:rsidRPr="002D2B3C">
                <w:rPr>
                  <w:rStyle w:val="Hyperlink"/>
                  <w:rFonts w:ascii="Helvetica" w:hAnsi="Helvetica"/>
                  <w:color w:val="2E74B5" w:themeColor="accent1" w:themeShade="BF"/>
                  <w:sz w:val="25"/>
                  <w:szCs w:val="21"/>
                </w:rPr>
                <w:t>https://www.pupilasset.com/help/how-to-guide/parental-communication-contactsemailsmspattr-/parents-app-overview-a-guide-for-parents</w:t>
              </w:r>
            </w:hyperlink>
          </w:p>
          <w:p w:rsidR="00F12799" w:rsidRPr="00F12799" w:rsidRDefault="00F12799" w:rsidP="00F12799">
            <w:pPr>
              <w:pStyle w:val="NormalWeb"/>
              <w:shd w:val="clear" w:color="auto" w:fill="FFFFFF"/>
              <w:spacing w:before="225" w:beforeAutospacing="0" w:after="225" w:afterAutospacing="0"/>
              <w:ind w:left="225" w:right="225"/>
              <w:jc w:val="center"/>
              <w:rPr>
                <w:color w:val="000000"/>
              </w:rPr>
            </w:pPr>
            <w:r w:rsidRPr="00F12799">
              <w:rPr>
                <w:rFonts w:asciiTheme="minorHAnsi" w:eastAsiaTheme="minorHAnsi" w:hAnsiTheme="minorHAnsi" w:cstheme="minorBidi"/>
                <w:b/>
                <w:bCs/>
                <w:sz w:val="28"/>
                <w:szCs w:val="22"/>
                <w:lang w:eastAsia="en-US"/>
              </w:rPr>
              <w:t>Your username is the email address that school has on record for you</w:t>
            </w:r>
            <w:r w:rsidRPr="00F12799">
              <w:rPr>
                <w:rFonts w:asciiTheme="minorHAnsi" w:eastAsiaTheme="minorHAnsi" w:hAnsiTheme="minorHAnsi" w:cstheme="minorBidi"/>
                <w:sz w:val="28"/>
                <w:szCs w:val="22"/>
                <w:lang w:eastAsia="en-US"/>
              </w:rPr>
              <w:t>.</w:t>
            </w:r>
          </w:p>
        </w:tc>
      </w:tr>
      <w:tr w:rsidR="002061CF" w:rsidTr="00E22EE1">
        <w:trPr>
          <w:trHeight w:val="1629"/>
        </w:trPr>
        <w:tc>
          <w:tcPr>
            <w:tcW w:w="3544" w:type="dxa"/>
          </w:tcPr>
          <w:p w:rsidR="002061CF" w:rsidRPr="00E22EE1" w:rsidRDefault="00E22EE1" w:rsidP="00E22EE1">
            <w:pPr>
              <w:jc w:val="center"/>
              <w:rPr>
                <w:b/>
                <w:color w:val="C00000"/>
                <w:sz w:val="28"/>
              </w:rPr>
            </w:pPr>
            <w:r>
              <w:rPr>
                <w:b/>
                <w:color w:val="C00000"/>
                <w:sz w:val="28"/>
              </w:rPr>
              <w:t>GOOGLE CLASSROOM:</w:t>
            </w:r>
          </w:p>
          <w:p w:rsidR="00FD3099" w:rsidRDefault="00C67E7F">
            <w:r>
              <w:rPr>
                <w:noProof/>
                <w:lang w:eastAsia="en-GB"/>
              </w:rPr>
              <w:drawing>
                <wp:anchor distT="0" distB="0" distL="114300" distR="114300" simplePos="0" relativeHeight="251660288" behindDoc="0" locked="0" layoutInCell="1" allowOverlap="1" wp14:anchorId="61561A0F" wp14:editId="3F32AD02">
                  <wp:simplePos x="0" y="0"/>
                  <wp:positionH relativeFrom="column">
                    <wp:posOffset>377190</wp:posOffset>
                  </wp:positionH>
                  <wp:positionV relativeFrom="paragraph">
                    <wp:posOffset>63500</wp:posOffset>
                  </wp:positionV>
                  <wp:extent cx="1333500" cy="1060450"/>
                  <wp:effectExtent l="0" t="0" r="0" b="6350"/>
                  <wp:wrapNone/>
                  <wp:docPr id="2" name="Picture 2" descr="Image result for google classroo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age result for google classroo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060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D3099" w:rsidRDefault="00FD3099"/>
          <w:p w:rsidR="00FD3099" w:rsidRDefault="00FD3099"/>
          <w:p w:rsidR="00FD3099" w:rsidRDefault="00FD3099"/>
          <w:p w:rsidR="00FD3099" w:rsidRDefault="00FD3099"/>
          <w:p w:rsidR="00FD3099" w:rsidRDefault="00FD3099"/>
          <w:p w:rsidR="00FD3099" w:rsidRDefault="00FD3099"/>
        </w:tc>
        <w:tc>
          <w:tcPr>
            <w:tcW w:w="6946" w:type="dxa"/>
          </w:tcPr>
          <w:p w:rsidR="002061CF" w:rsidRPr="00E22EE1" w:rsidRDefault="002061CF" w:rsidP="00FD3099">
            <w:pPr>
              <w:jc w:val="center"/>
              <w:rPr>
                <w:sz w:val="28"/>
              </w:rPr>
            </w:pPr>
            <w:r w:rsidRPr="00E22EE1">
              <w:rPr>
                <w:sz w:val="28"/>
              </w:rPr>
              <w:t>This will be used for sharing resources, marking and assigning student work and for feedback. This will be starting from 20</w:t>
            </w:r>
            <w:r w:rsidRPr="00E22EE1">
              <w:rPr>
                <w:sz w:val="28"/>
                <w:vertAlign w:val="superscript"/>
              </w:rPr>
              <w:t>th</w:t>
            </w:r>
            <w:r w:rsidRPr="00E22EE1">
              <w:rPr>
                <w:sz w:val="28"/>
              </w:rPr>
              <w:t xml:space="preserve"> April 2020.</w:t>
            </w:r>
          </w:p>
          <w:p w:rsidR="002061CF" w:rsidRPr="00E22EE1" w:rsidRDefault="002061CF" w:rsidP="00C67E7F">
            <w:pPr>
              <w:jc w:val="center"/>
              <w:rPr>
                <w:sz w:val="28"/>
              </w:rPr>
            </w:pPr>
            <w:r w:rsidRPr="00E22EE1">
              <w:rPr>
                <w:sz w:val="28"/>
              </w:rPr>
              <w:t xml:space="preserve">The log ins will be </w:t>
            </w:r>
            <w:r w:rsidR="00C67E7F">
              <w:rPr>
                <w:sz w:val="28"/>
              </w:rPr>
              <w:t>provided</w:t>
            </w:r>
            <w:r w:rsidRPr="00E22EE1">
              <w:rPr>
                <w:sz w:val="28"/>
              </w:rPr>
              <w:t xml:space="preserve"> to all the students</w:t>
            </w:r>
            <w:r w:rsidR="00C67E7F">
              <w:rPr>
                <w:sz w:val="28"/>
              </w:rPr>
              <w:t xml:space="preserve"> (via text)</w:t>
            </w:r>
            <w:r w:rsidRPr="00E22EE1">
              <w:rPr>
                <w:sz w:val="28"/>
              </w:rPr>
              <w:t xml:space="preserve"> closer to the time.</w:t>
            </w:r>
          </w:p>
        </w:tc>
      </w:tr>
      <w:tr w:rsidR="002061CF" w:rsidTr="002D2B3C">
        <w:trPr>
          <w:trHeight w:val="3296"/>
        </w:trPr>
        <w:tc>
          <w:tcPr>
            <w:tcW w:w="3544" w:type="dxa"/>
          </w:tcPr>
          <w:p w:rsidR="00FD3099" w:rsidRPr="00E22EE1" w:rsidRDefault="00E22EE1" w:rsidP="00E22EE1">
            <w:pPr>
              <w:jc w:val="center"/>
              <w:rPr>
                <w:b/>
                <w:color w:val="C00000"/>
                <w:sz w:val="28"/>
              </w:rPr>
            </w:pPr>
            <w:r w:rsidRPr="00E22EE1">
              <w:rPr>
                <w:b/>
                <w:color w:val="C00000"/>
                <w:sz w:val="28"/>
              </w:rPr>
              <w:t>ZOOM</w:t>
            </w:r>
            <w:r w:rsidR="008609C1">
              <w:rPr>
                <w:b/>
                <w:color w:val="C00000"/>
                <w:sz w:val="28"/>
              </w:rPr>
              <w:t xml:space="preserve"> AND</w:t>
            </w:r>
            <w:r w:rsidR="008609C1" w:rsidRPr="00E22EE1">
              <w:rPr>
                <w:b/>
                <w:color w:val="C00000"/>
                <w:sz w:val="28"/>
              </w:rPr>
              <w:t xml:space="preserve"> </w:t>
            </w:r>
            <w:r w:rsidR="008609C1">
              <w:rPr>
                <w:b/>
                <w:color w:val="C00000"/>
                <w:sz w:val="28"/>
              </w:rPr>
              <w:t>GOOGLE MEET</w:t>
            </w:r>
            <w:r>
              <w:rPr>
                <w:b/>
                <w:color w:val="C00000"/>
                <w:sz w:val="28"/>
              </w:rPr>
              <w:t>:</w:t>
            </w:r>
          </w:p>
          <w:p w:rsidR="00FD3099" w:rsidRDefault="00FD3099">
            <w:r>
              <w:rPr>
                <w:noProof/>
                <w:lang w:eastAsia="en-GB"/>
              </w:rPr>
              <w:drawing>
                <wp:anchor distT="0" distB="0" distL="114300" distR="114300" simplePos="0" relativeHeight="251661312" behindDoc="0" locked="0" layoutInCell="1" allowOverlap="1" wp14:anchorId="65368AC7" wp14:editId="7876CFC7">
                  <wp:simplePos x="0" y="0"/>
                  <wp:positionH relativeFrom="margin">
                    <wp:posOffset>290195</wp:posOffset>
                  </wp:positionH>
                  <wp:positionV relativeFrom="paragraph">
                    <wp:posOffset>89535</wp:posOffset>
                  </wp:positionV>
                  <wp:extent cx="1428750" cy="813435"/>
                  <wp:effectExtent l="0" t="0" r="0" b="5715"/>
                  <wp:wrapNone/>
                  <wp:docPr id="5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0" cy="813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D3099" w:rsidRDefault="00FD3099"/>
          <w:p w:rsidR="00FD3099" w:rsidRDefault="00FD3099"/>
          <w:p w:rsidR="00FD3099" w:rsidRDefault="00FD3099"/>
          <w:p w:rsidR="00FD3099" w:rsidRDefault="00FD3099"/>
          <w:p w:rsidR="00FD3099" w:rsidRDefault="00FD3099"/>
          <w:p w:rsidR="00FD3099" w:rsidRDefault="00C67E7F">
            <w:r>
              <w:rPr>
                <w:noProof/>
                <w:lang w:eastAsia="en-GB"/>
              </w:rPr>
              <w:drawing>
                <wp:anchor distT="0" distB="0" distL="114300" distR="114300" simplePos="0" relativeHeight="251662336" behindDoc="0" locked="0" layoutInCell="1" allowOverlap="1" wp14:anchorId="3A4C1A90" wp14:editId="14A3DE35">
                  <wp:simplePos x="0" y="0"/>
                  <wp:positionH relativeFrom="column">
                    <wp:posOffset>356235</wp:posOffset>
                  </wp:positionH>
                  <wp:positionV relativeFrom="paragraph">
                    <wp:posOffset>58420</wp:posOffset>
                  </wp:positionV>
                  <wp:extent cx="1343025" cy="751840"/>
                  <wp:effectExtent l="0" t="0" r="9525" b="0"/>
                  <wp:wrapNone/>
                  <wp:docPr id="4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3025" cy="751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D3099" w:rsidRDefault="00FD3099"/>
          <w:p w:rsidR="00FD3099" w:rsidRDefault="00FD3099"/>
          <w:p w:rsidR="00FD3099" w:rsidRDefault="00FD3099"/>
          <w:p w:rsidR="00FD3099" w:rsidRDefault="00FD3099"/>
        </w:tc>
        <w:tc>
          <w:tcPr>
            <w:tcW w:w="6946" w:type="dxa"/>
          </w:tcPr>
          <w:p w:rsidR="002061CF" w:rsidRPr="00E22EE1" w:rsidRDefault="002061CF" w:rsidP="00FD3099">
            <w:pPr>
              <w:jc w:val="center"/>
              <w:rPr>
                <w:sz w:val="28"/>
              </w:rPr>
            </w:pPr>
            <w:r w:rsidRPr="00E22EE1">
              <w:rPr>
                <w:sz w:val="28"/>
              </w:rPr>
              <w:t>This will be used to share videos and online teaching potentially for Year 5,6,9 and 10. This may be starting from 20</w:t>
            </w:r>
            <w:r w:rsidRPr="00E22EE1">
              <w:rPr>
                <w:sz w:val="28"/>
                <w:vertAlign w:val="superscript"/>
              </w:rPr>
              <w:t>th</w:t>
            </w:r>
            <w:r w:rsidRPr="00E22EE1">
              <w:rPr>
                <w:sz w:val="28"/>
              </w:rPr>
              <w:t xml:space="preserve"> April 2020.</w:t>
            </w:r>
          </w:p>
        </w:tc>
      </w:tr>
    </w:tbl>
    <w:p w:rsidR="002061CF" w:rsidRDefault="002061CF"/>
    <w:sectPr w:rsidR="002061CF"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2799" w:rsidRDefault="00F12799" w:rsidP="00280F4C">
      <w:pPr>
        <w:spacing w:after="0" w:line="240" w:lineRule="auto"/>
      </w:pPr>
      <w:r>
        <w:separator/>
      </w:r>
    </w:p>
  </w:endnote>
  <w:endnote w:type="continuationSeparator" w:id="0">
    <w:p w:rsidR="00F12799" w:rsidRDefault="00F12799" w:rsidP="00280F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2799" w:rsidRDefault="00F12799" w:rsidP="00280F4C">
    <w:pPr>
      <w:pStyle w:val="Footer"/>
      <w:jc w:val="right"/>
    </w:pPr>
    <w:r>
      <w:t>20-03-2020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2799" w:rsidRDefault="00F12799" w:rsidP="00280F4C">
      <w:pPr>
        <w:spacing w:after="0" w:line="240" w:lineRule="auto"/>
      </w:pPr>
      <w:r>
        <w:separator/>
      </w:r>
    </w:p>
  </w:footnote>
  <w:footnote w:type="continuationSeparator" w:id="0">
    <w:p w:rsidR="00F12799" w:rsidRDefault="00F12799" w:rsidP="00280F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34C"/>
    <w:rsid w:val="002061CF"/>
    <w:rsid w:val="00280F4C"/>
    <w:rsid w:val="002D2B3C"/>
    <w:rsid w:val="003554C5"/>
    <w:rsid w:val="003650DA"/>
    <w:rsid w:val="0054234C"/>
    <w:rsid w:val="006402F0"/>
    <w:rsid w:val="00663F7C"/>
    <w:rsid w:val="008609C1"/>
    <w:rsid w:val="00A86643"/>
    <w:rsid w:val="00B01B77"/>
    <w:rsid w:val="00C67E7F"/>
    <w:rsid w:val="00E22EE1"/>
    <w:rsid w:val="00F12799"/>
    <w:rsid w:val="00FD3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A330521-6AE0-4992-862A-7230D9DA0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061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80F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0F4C"/>
  </w:style>
  <w:style w:type="paragraph" w:styleId="Footer">
    <w:name w:val="footer"/>
    <w:basedOn w:val="Normal"/>
    <w:link w:val="FooterChar"/>
    <w:uiPriority w:val="99"/>
    <w:unhideWhenUsed/>
    <w:rsid w:val="00280F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0F4C"/>
  </w:style>
  <w:style w:type="paragraph" w:styleId="BalloonText">
    <w:name w:val="Balloon Text"/>
    <w:basedOn w:val="Normal"/>
    <w:link w:val="BalloonTextChar"/>
    <w:uiPriority w:val="99"/>
    <w:semiHidden/>
    <w:unhideWhenUsed/>
    <w:rsid w:val="00F127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2799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F127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F12799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F1279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949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footnotes" Target="footnotes.xml"/><Relationship Id="rId9" Type="http://schemas.openxmlformats.org/officeDocument/2006/relationships/hyperlink" Target="https://www.pupilasset.com/help/how-to-guide/parental-communication-contactsemailsmspattr-/parents-app-overview-a-guide-for-parents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2D335D08</Template>
  <TotalTime>47</TotalTime>
  <Pages>1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Habiba Baig</dc:creator>
  <cp:keywords/>
  <dc:description/>
  <cp:lastModifiedBy>Habiba Baig</cp:lastModifiedBy>
  <cp:revision>11</cp:revision>
  <cp:lastPrinted>2020-03-20T12:18:00Z</cp:lastPrinted>
  <dcterms:created xsi:type="dcterms:W3CDTF">2020-03-20T11:23:00Z</dcterms:created>
  <dcterms:modified xsi:type="dcterms:W3CDTF">2020-03-20T12:20:00Z</dcterms:modified>
</cp:coreProperties>
</file>